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5DF" w:rsidRPr="00C26EB6" w:rsidRDefault="00B035DF" w:rsidP="00B035DF"/>
    <w:p w:rsidR="00F84139" w:rsidRDefault="00F84139" w:rsidP="004E24AC">
      <w:pPr>
        <w:pStyle w:val="NoSpacing"/>
        <w:jc w:val="center"/>
        <w:rPr>
          <w:i/>
          <w:color w:val="E36C0A" w:themeColor="accent6" w:themeShade="BF"/>
          <w:sz w:val="96"/>
          <w:szCs w:val="96"/>
        </w:rPr>
      </w:pPr>
      <w:r>
        <w:rPr>
          <w:i/>
          <w:color w:val="E36C0A" w:themeColor="accent6" w:themeShade="BF"/>
          <w:sz w:val="96"/>
          <w:szCs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0" type="#_x0000_t75" style="width:120.6pt;height:31.8pt;mso-position-horizontal:absolute">
            <v:imagedata r:id="rId7" o:title="gmvlogo"/>
          </v:shape>
        </w:pict>
      </w:r>
    </w:p>
    <w:p w:rsidR="004E24AC" w:rsidRPr="004E24AC" w:rsidRDefault="004E24AC" w:rsidP="004E24AC">
      <w:pPr>
        <w:pStyle w:val="NoSpacing"/>
        <w:jc w:val="center"/>
        <w:rPr>
          <w:lang w:eastAsia="en-GB"/>
        </w:rPr>
      </w:pPr>
      <w:proofErr w:type="spellStart"/>
      <w:r w:rsidRPr="004E24AC">
        <w:rPr>
          <w:lang w:eastAsia="en-GB"/>
        </w:rPr>
        <w:t>Basepoint</w:t>
      </w:r>
      <w:proofErr w:type="spellEnd"/>
      <w:r w:rsidRPr="004E24AC">
        <w:rPr>
          <w:lang w:eastAsia="en-GB"/>
        </w:rPr>
        <w:t xml:space="preserve"> Business and Innovation Centre, 110 Butterfield, Great </w:t>
      </w:r>
      <w:proofErr w:type="spellStart"/>
      <w:r w:rsidRPr="004E24AC">
        <w:rPr>
          <w:lang w:eastAsia="en-GB"/>
        </w:rPr>
        <w:t>Marlings</w:t>
      </w:r>
      <w:proofErr w:type="spellEnd"/>
      <w:r w:rsidRPr="004E24AC">
        <w:rPr>
          <w:lang w:eastAsia="en-GB"/>
        </w:rPr>
        <w:t>,</w:t>
      </w:r>
    </w:p>
    <w:p w:rsidR="004E24AC" w:rsidRPr="004E24AC" w:rsidRDefault="004E24AC" w:rsidP="004E24AC">
      <w:pPr>
        <w:pStyle w:val="NoSpacing"/>
        <w:jc w:val="center"/>
        <w:rPr>
          <w:lang w:eastAsia="en-GB"/>
        </w:rPr>
      </w:pPr>
      <w:r w:rsidRPr="004E24AC">
        <w:rPr>
          <w:lang w:eastAsia="en-GB"/>
        </w:rPr>
        <w:t>Luton, Bedfordshire, LU2 8DL, UK</w:t>
      </w:r>
    </w:p>
    <w:p w:rsidR="004E24AC" w:rsidRPr="004E24AC" w:rsidRDefault="004E24AC" w:rsidP="004E24AC">
      <w:pPr>
        <w:jc w:val="center"/>
        <w:rPr>
          <w:sz w:val="24"/>
        </w:rPr>
      </w:pPr>
      <w:r w:rsidRPr="004E24AC">
        <w:rPr>
          <w:sz w:val="24"/>
        </w:rPr>
        <w:t>+44 (0)207 0784 127</w:t>
      </w:r>
    </w:p>
    <w:p w:rsidR="009351D9" w:rsidRPr="00C26EB6" w:rsidRDefault="006D6C10" w:rsidP="00DB1E66">
      <w:pPr>
        <w:pStyle w:val="Heading1"/>
        <w:numPr>
          <w:ilvl w:val="0"/>
          <w:numId w:val="0"/>
        </w:numPr>
        <w:ind w:left="57"/>
        <w:rPr>
          <w:lang w:val="en-GB"/>
        </w:rPr>
      </w:pPr>
      <w:r w:rsidRPr="00C26EB6">
        <w:rPr>
          <w:lang w:val="en-GB"/>
        </w:rPr>
        <w:t>Consultation Form</w:t>
      </w:r>
    </w:p>
    <w:p w:rsidR="00D37E8A" w:rsidRPr="00C26EB6" w:rsidRDefault="00D37E8A" w:rsidP="009351D9">
      <w:pPr>
        <w:pStyle w:val="Heading2withoutnumbers"/>
        <w:rPr>
          <w:sz w:val="24"/>
          <w:lang w:val="en-GB"/>
        </w:rPr>
      </w:pPr>
      <w:r w:rsidRPr="00C26EB6">
        <w:rPr>
          <w:sz w:val="24"/>
          <w:lang w:val="en-GB"/>
        </w:rPr>
        <w:t>Please Read These Notes</w:t>
      </w:r>
    </w:p>
    <w:p w:rsidR="00270204" w:rsidRPr="00C26EB6" w:rsidRDefault="00D37E8A" w:rsidP="00102797">
      <w:pPr>
        <w:pStyle w:val="QHeading1"/>
        <w:rPr>
          <w:b/>
          <w:sz w:val="24"/>
        </w:rPr>
      </w:pPr>
      <w:r w:rsidRPr="00C26EB6">
        <w:rPr>
          <w:b/>
          <w:sz w:val="24"/>
        </w:rPr>
        <w:t xml:space="preserve">Please complete all sections carefully and neatly in black or dark blue ink. The information requested on this form is essential to provide a consultation that assesses your eligibility for a </w:t>
      </w:r>
      <w:smartTag w:uri="urn:schemas-microsoft-com:office:smarttags" w:element="country-region">
        <w:smartTag w:uri="urn:schemas-microsoft-com:office:smarttags" w:element="place">
          <w:r w:rsidRPr="00C26EB6">
            <w:rPr>
              <w:b/>
              <w:sz w:val="24"/>
            </w:rPr>
            <w:t>US</w:t>
          </w:r>
        </w:smartTag>
      </w:smartTag>
      <w:r w:rsidRPr="00C26EB6">
        <w:rPr>
          <w:b/>
          <w:sz w:val="24"/>
        </w:rPr>
        <w:t xml:space="preserve"> visa; or in order to give you </w:t>
      </w:r>
      <w:smartTag w:uri="urn:schemas-microsoft-com:office:smarttags" w:element="country-region">
        <w:smartTag w:uri="urn:schemas-microsoft-com:office:smarttags" w:element="place">
          <w:r w:rsidRPr="00C26EB6">
            <w:rPr>
              <w:b/>
              <w:sz w:val="24"/>
            </w:rPr>
            <w:t>US</w:t>
          </w:r>
        </w:smartTag>
      </w:smartTag>
      <w:r w:rsidRPr="00C26EB6">
        <w:rPr>
          <w:b/>
          <w:sz w:val="24"/>
        </w:rPr>
        <w:t xml:space="preserve"> immigration advice. </w:t>
      </w:r>
      <w:r w:rsidR="00270204" w:rsidRPr="00C26EB6">
        <w:rPr>
          <w:b/>
          <w:sz w:val="24"/>
        </w:rPr>
        <w:tab/>
      </w:r>
    </w:p>
    <w:p w:rsidR="003B20F3" w:rsidRPr="00C26EB6" w:rsidRDefault="00D37E8A" w:rsidP="00102797">
      <w:pPr>
        <w:pStyle w:val="QHeading1"/>
        <w:rPr>
          <w:b/>
          <w:sz w:val="24"/>
        </w:rPr>
      </w:pPr>
      <w:r w:rsidRPr="00C26EB6">
        <w:rPr>
          <w:b/>
          <w:sz w:val="24"/>
        </w:rPr>
        <w:t xml:space="preserve">All information you give us will be treated in the strictest confidence. </w:t>
      </w:r>
      <w:r w:rsidR="004E24AC">
        <w:rPr>
          <w:b/>
          <w:sz w:val="24"/>
        </w:rPr>
        <w:t>GetMeAVisa.com</w:t>
      </w:r>
      <w:r w:rsidRPr="00C26EB6">
        <w:rPr>
          <w:b/>
          <w:sz w:val="24"/>
        </w:rPr>
        <w:t xml:space="preserve"> can accept no responsibility for a consultation and subsequent </w:t>
      </w:r>
      <w:proofErr w:type="gramStart"/>
      <w:r w:rsidRPr="00C26EB6">
        <w:rPr>
          <w:b/>
          <w:sz w:val="24"/>
        </w:rPr>
        <w:t>application</w:t>
      </w:r>
      <w:proofErr w:type="gramEnd"/>
      <w:r w:rsidRPr="00C26EB6">
        <w:rPr>
          <w:b/>
          <w:sz w:val="24"/>
        </w:rPr>
        <w:t xml:space="preserve"> from information, which is untrue or misleading in any way.</w:t>
      </w:r>
    </w:p>
    <w:p w:rsidR="006D6C10" w:rsidRPr="00C26EB6" w:rsidRDefault="006D6C10" w:rsidP="00102797">
      <w:pPr>
        <w:pStyle w:val="QHeading1"/>
        <w:rPr>
          <w:b/>
          <w:sz w:val="24"/>
        </w:rPr>
        <w:sectPr w:rsidR="006D6C10" w:rsidRPr="00C26EB6" w:rsidSect="006D6C10">
          <w:footerReference w:type="even" r:id="rId8"/>
          <w:footerReference w:type="default" r:id="rId9"/>
          <w:endnotePr>
            <w:numFmt w:val="decimal"/>
          </w:endnotePr>
          <w:pgSz w:w="11907" w:h="16840" w:code="9"/>
          <w:pgMar w:top="680" w:right="1134" w:bottom="1021" w:left="1134" w:header="278" w:footer="306" w:gutter="0"/>
          <w:cols w:space="708"/>
          <w:titlePg/>
          <w:docGrid w:linePitch="360"/>
        </w:sectPr>
      </w:pPr>
    </w:p>
    <w:p w:rsidR="00D37E8A" w:rsidRPr="00C26EB6" w:rsidRDefault="003B20F3" w:rsidP="00102797">
      <w:pPr>
        <w:pStyle w:val="QHeading1"/>
        <w:rPr>
          <w:b/>
        </w:rPr>
      </w:pPr>
      <w:r w:rsidRPr="00C26EB6">
        <w:rPr>
          <w:b/>
        </w:rPr>
        <w:lastRenderedPageBreak/>
        <w:br w:type="page"/>
      </w:r>
    </w:p>
    <w:p w:rsidR="001A66F9" w:rsidRPr="00C26EB6" w:rsidRDefault="001A66F9" w:rsidP="002736D4">
      <w:pPr>
        <w:pStyle w:val="Heading1"/>
        <w:rPr>
          <w:lang w:val="en-GB"/>
        </w:rPr>
      </w:pPr>
      <w:r w:rsidRPr="00C26EB6">
        <w:rPr>
          <w:lang w:val="en-GB"/>
        </w:rPr>
        <w:t>Personal Information</w:t>
      </w:r>
    </w:p>
    <w:tbl>
      <w:tblPr>
        <w:tblStyle w:val="TableGrid"/>
        <w:tblW w:w="9633" w:type="dxa"/>
        <w:tblInd w:w="33" w:type="dxa"/>
        <w:tblLayout w:type="fixed"/>
        <w:tblCellMar>
          <w:left w:w="0" w:type="dxa"/>
          <w:right w:w="0" w:type="dxa"/>
        </w:tblCellMar>
        <w:tblLook w:val="01E0"/>
      </w:tblPr>
      <w:tblGrid>
        <w:gridCol w:w="948"/>
        <w:gridCol w:w="219"/>
        <w:gridCol w:w="863"/>
        <w:gridCol w:w="900"/>
        <w:gridCol w:w="58"/>
        <w:gridCol w:w="197"/>
        <w:gridCol w:w="483"/>
        <w:gridCol w:w="79"/>
        <w:gridCol w:w="687"/>
        <w:gridCol w:w="13"/>
        <w:gridCol w:w="351"/>
        <w:gridCol w:w="9"/>
        <w:gridCol w:w="343"/>
        <w:gridCol w:w="1030"/>
        <w:gridCol w:w="231"/>
        <w:gridCol w:w="838"/>
        <w:gridCol w:w="2384"/>
      </w:tblGrid>
      <w:tr w:rsidR="00A841C0" w:rsidRPr="00C26EB6">
        <w:tc>
          <w:tcPr>
            <w:tcW w:w="9632" w:type="dxa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841C0" w:rsidRPr="00C26EB6" w:rsidRDefault="00A841C0" w:rsidP="00A841C0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Name</w:t>
            </w:r>
          </w:p>
        </w:tc>
      </w:tr>
      <w:tr w:rsidR="000A79E4" w:rsidRPr="00C26EB6">
        <w:tc>
          <w:tcPr>
            <w:tcW w:w="11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A79E4" w:rsidRPr="00C26EB6" w:rsidRDefault="000A79E4" w:rsidP="001D2AFD">
            <w:pPr>
              <w:pStyle w:val="QHeading1"/>
            </w:pPr>
            <w:r w:rsidRPr="00C26EB6">
              <w:t>Title: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9E4" w:rsidRPr="00C26EB6" w:rsidRDefault="000A79E4" w:rsidP="008B0154">
            <w:pPr>
              <w:pStyle w:val="greyArea"/>
              <w:jc w:val="right"/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9E4" w:rsidRPr="00C26EB6" w:rsidRDefault="000A79E4" w:rsidP="001D2AFD">
            <w:pPr>
              <w:pStyle w:val="QHeading1"/>
            </w:pPr>
            <w:r w:rsidRPr="00C26EB6">
              <w:t>Surname:</w:t>
            </w:r>
          </w:p>
        </w:tc>
        <w:tc>
          <w:tcPr>
            <w:tcW w:w="6703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9E4" w:rsidRPr="00C26EB6" w:rsidRDefault="000A79E4" w:rsidP="00E85BA0">
            <w:pPr>
              <w:pStyle w:val="greyArea"/>
            </w:pPr>
          </w:p>
        </w:tc>
      </w:tr>
      <w:tr w:rsidR="000A79E4" w:rsidRPr="00C26EB6">
        <w:tc>
          <w:tcPr>
            <w:tcW w:w="11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A79E4" w:rsidRPr="00C26EB6" w:rsidRDefault="000A79E4" w:rsidP="001D2AFD">
            <w:pPr>
              <w:pStyle w:val="QHeading1"/>
            </w:pPr>
            <w:r w:rsidRPr="00C26EB6">
              <w:t>First Name:</w:t>
            </w:r>
          </w:p>
        </w:tc>
        <w:tc>
          <w:tcPr>
            <w:tcW w:w="25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79E4" w:rsidRPr="00C26EB6" w:rsidRDefault="000A79E4" w:rsidP="000A79E4">
            <w:pPr>
              <w:pStyle w:val="greyArea"/>
            </w:pPr>
          </w:p>
        </w:tc>
        <w:tc>
          <w:tcPr>
            <w:tcW w:w="148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A79E4" w:rsidRPr="00C26EB6" w:rsidRDefault="000A79E4" w:rsidP="001D2AFD">
            <w:pPr>
              <w:pStyle w:val="QHeading1"/>
            </w:pPr>
            <w:r w:rsidRPr="00C26EB6">
              <w:t>Middle Names:</w:t>
            </w:r>
          </w:p>
        </w:tc>
        <w:tc>
          <w:tcPr>
            <w:tcW w:w="44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79E4" w:rsidRPr="00C26EB6" w:rsidRDefault="000A79E4" w:rsidP="004715C5">
            <w:pPr>
              <w:pStyle w:val="greyArea"/>
            </w:pPr>
          </w:p>
        </w:tc>
      </w:tr>
      <w:tr w:rsidR="003346D5" w:rsidRPr="00C26EB6">
        <w:tc>
          <w:tcPr>
            <w:tcW w:w="4446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46D5" w:rsidRPr="00C26EB6" w:rsidRDefault="003346D5" w:rsidP="003346D5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Sex</w:t>
            </w:r>
          </w:p>
        </w:tc>
        <w:tc>
          <w:tcPr>
            <w:tcW w:w="518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46D5" w:rsidRPr="00C26EB6" w:rsidRDefault="00C310CE" w:rsidP="003346D5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Date of b</w:t>
            </w:r>
            <w:r w:rsidR="003346D5" w:rsidRPr="00C26EB6">
              <w:rPr>
                <w:lang w:val="en-GB"/>
              </w:rPr>
              <w:t xml:space="preserve">irth    </w:t>
            </w:r>
            <w:r w:rsidR="003346D5" w:rsidRPr="00C26EB6">
              <w:rPr>
                <w:rStyle w:val="QCommentsChar"/>
                <w:b w:val="0"/>
              </w:rPr>
              <w:t>Day</w:t>
            </w:r>
            <w:r w:rsidR="00FE0EA9" w:rsidRPr="00C26EB6">
              <w:rPr>
                <w:rStyle w:val="QCommentsChar"/>
                <w:b w:val="0"/>
              </w:rPr>
              <w:t xml:space="preserve"> / Month</w:t>
            </w:r>
            <w:r w:rsidR="003346D5" w:rsidRPr="00C26EB6">
              <w:rPr>
                <w:rStyle w:val="QCommentsChar"/>
                <w:b w:val="0"/>
              </w:rPr>
              <w:t xml:space="preserve"> / Year</w:t>
            </w:r>
            <w:r w:rsidR="003346D5" w:rsidRPr="00C26EB6">
              <w:rPr>
                <w:rStyle w:val="QCommentsChar"/>
              </w:rPr>
              <w:t xml:space="preserve"> </w:t>
            </w:r>
          </w:p>
        </w:tc>
      </w:tr>
      <w:tr w:rsidR="00015E1C" w:rsidRPr="00C26EB6">
        <w:trPr>
          <w:trHeight w:val="342"/>
        </w:trPr>
        <w:tc>
          <w:tcPr>
            <w:tcW w:w="4446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E1C" w:rsidRPr="00C26EB6" w:rsidRDefault="00015E1C" w:rsidP="00E047CC">
            <w:pPr>
              <w:pStyle w:val="QHeading1"/>
            </w:pPr>
            <w:r w:rsidRPr="00C26EB6">
              <w:t xml:space="preserve">Male </w:t>
            </w:r>
            <w:r w:rsidR="00F40CF7" w:rsidRPr="00C26EB6"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C26EB6">
              <w:instrText xml:space="preserve"> FORMCHECKBOX </w:instrText>
            </w:r>
            <w:r w:rsidR="00F40CF7" w:rsidRPr="00C26EB6">
              <w:fldChar w:fldCharType="end"/>
            </w:r>
            <w:bookmarkEnd w:id="0"/>
            <w:r w:rsidRPr="00C26EB6">
              <w:t xml:space="preserve">   Female </w:t>
            </w:r>
            <w:r w:rsidR="00F40CF7" w:rsidRPr="00C26EB6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C26EB6">
              <w:instrText xml:space="preserve"> FORMCHECKBOX </w:instrText>
            </w:r>
            <w:r w:rsidR="00F40CF7" w:rsidRPr="00C26EB6">
              <w:fldChar w:fldCharType="end"/>
            </w:r>
            <w:bookmarkEnd w:id="1"/>
          </w:p>
        </w:tc>
        <w:tc>
          <w:tcPr>
            <w:tcW w:w="518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E1C" w:rsidRPr="00C26EB6" w:rsidRDefault="00180559" w:rsidP="00430215">
            <w:r w:rsidRPr="00C26EB6">
              <w:t xml:space="preserve"> </w:t>
            </w:r>
            <w:r w:rsidR="00F40CF7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0" type="#_x0000_t202" style="width:136pt;height:15.5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90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0A79E4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0A79E4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0A79E4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D37E8A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3346D5" w:rsidRPr="00C26EB6">
        <w:tc>
          <w:tcPr>
            <w:tcW w:w="9632" w:type="dxa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46D5" w:rsidRPr="00C26EB6" w:rsidRDefault="003346D5" w:rsidP="000A79E4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Place of birth</w:t>
            </w:r>
          </w:p>
        </w:tc>
      </w:tr>
      <w:tr w:rsidR="003346D5" w:rsidRPr="00C26EB6">
        <w:tc>
          <w:tcPr>
            <w:tcW w:w="11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346D5" w:rsidRPr="00C26EB6" w:rsidRDefault="003346D5" w:rsidP="001D2AFD">
            <w:pPr>
              <w:pStyle w:val="QHeading1"/>
            </w:pPr>
            <w:r w:rsidRPr="00C26EB6">
              <w:t>City or Town:</w:t>
            </w:r>
          </w:p>
        </w:tc>
        <w:tc>
          <w:tcPr>
            <w:tcW w:w="32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346D5" w:rsidRPr="00C26EB6" w:rsidRDefault="003346D5" w:rsidP="001D2AFD">
            <w:pPr>
              <w:pStyle w:val="greyArea"/>
              <w:jc w:val="left"/>
            </w:pPr>
          </w:p>
        </w:tc>
        <w:tc>
          <w:tcPr>
            <w:tcW w:w="17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346D5" w:rsidRPr="00C26EB6" w:rsidRDefault="003346D5" w:rsidP="00BF2A05">
            <w:pPr>
              <w:pStyle w:val="QHeading1"/>
            </w:pPr>
            <w:smartTag w:uri="urn:schemas-microsoft-com:office:smarttags" w:element="place">
              <w:smartTag w:uri="urn:schemas-microsoft-com:office:smarttags" w:element="PlaceType">
                <w:r w:rsidRPr="00C26EB6">
                  <w:t>Province</w:t>
                </w:r>
              </w:smartTag>
              <w:smartTag w:uri="urn:schemas-microsoft-com:office:smarttags" w:element="PlaceName">
                <w:r w:rsidRPr="00C26EB6">
                  <w:t>/State/</w:t>
                </w:r>
              </w:smartTag>
              <w:smartTag w:uri="urn:schemas-microsoft-com:office:smarttags" w:element="PlaceType">
                <w:r w:rsidRPr="00C26EB6">
                  <w:t>County</w:t>
                </w:r>
              </w:smartTag>
            </w:smartTag>
            <w:r w:rsidRPr="00C26EB6">
              <w:t>:</w:t>
            </w:r>
          </w:p>
        </w:tc>
        <w:tc>
          <w:tcPr>
            <w:tcW w:w="345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346D5" w:rsidRPr="00C26EB6" w:rsidRDefault="003346D5" w:rsidP="00027256">
            <w:pPr>
              <w:pStyle w:val="greyArea"/>
              <w:jc w:val="right"/>
            </w:pPr>
          </w:p>
        </w:tc>
      </w:tr>
      <w:tr w:rsidR="003346D5" w:rsidRPr="00C26EB6">
        <w:tc>
          <w:tcPr>
            <w:tcW w:w="11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346D5" w:rsidRPr="00C26EB6" w:rsidRDefault="003346D5" w:rsidP="001D2AFD">
            <w:pPr>
              <w:pStyle w:val="QHeading1"/>
            </w:pPr>
            <w:r w:rsidRPr="00C26EB6">
              <w:t>Country:</w:t>
            </w:r>
          </w:p>
        </w:tc>
        <w:tc>
          <w:tcPr>
            <w:tcW w:w="326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346D5" w:rsidRPr="00C26EB6" w:rsidRDefault="003346D5" w:rsidP="001A66F9">
            <w:pPr>
              <w:pStyle w:val="greyArea"/>
            </w:pPr>
          </w:p>
        </w:tc>
        <w:tc>
          <w:tcPr>
            <w:tcW w:w="174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346D5" w:rsidRPr="00C26EB6" w:rsidRDefault="003346D5" w:rsidP="00A77096"/>
        </w:tc>
        <w:tc>
          <w:tcPr>
            <w:tcW w:w="34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6D5" w:rsidRPr="00C26EB6" w:rsidRDefault="003346D5" w:rsidP="00A77096"/>
        </w:tc>
      </w:tr>
      <w:tr w:rsidR="003346D5" w:rsidRPr="00C26EB6">
        <w:tc>
          <w:tcPr>
            <w:tcW w:w="9632" w:type="dxa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46D5" w:rsidRPr="00C26EB6" w:rsidRDefault="003346D5" w:rsidP="006515B9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Country where your passport was issued</w:t>
            </w:r>
          </w:p>
        </w:tc>
      </w:tr>
      <w:tr w:rsidR="003346D5" w:rsidRPr="00C26EB6">
        <w:tc>
          <w:tcPr>
            <w:tcW w:w="9632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6D5" w:rsidRPr="00C26EB6" w:rsidRDefault="003346D5" w:rsidP="005F3E8F">
            <w:pPr>
              <w:pStyle w:val="greyArea"/>
            </w:pPr>
          </w:p>
        </w:tc>
      </w:tr>
      <w:tr w:rsidR="003346D5" w:rsidRPr="00C26EB6">
        <w:tc>
          <w:tcPr>
            <w:tcW w:w="9632" w:type="dxa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46D5" w:rsidRPr="00C26EB6" w:rsidRDefault="003346D5" w:rsidP="006515B9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Address in home country</w:t>
            </w:r>
          </w:p>
        </w:tc>
      </w:tr>
      <w:tr w:rsidR="003346D5" w:rsidRPr="00C26EB6"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46D5" w:rsidRPr="00C26EB6" w:rsidRDefault="003346D5" w:rsidP="004D548F">
            <w:pPr>
              <w:pStyle w:val="QHeading1"/>
            </w:pPr>
            <w:r w:rsidRPr="00C26EB6">
              <w:t>No. &amp; street: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46D5" w:rsidRPr="00C26EB6" w:rsidRDefault="003346D5" w:rsidP="005F3E8F">
            <w:pPr>
              <w:pStyle w:val="greyArea"/>
            </w:pPr>
          </w:p>
        </w:tc>
        <w:tc>
          <w:tcPr>
            <w:tcW w:w="7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346D5" w:rsidRPr="00C26EB6" w:rsidRDefault="003346D5" w:rsidP="001D2AFD">
            <w:pPr>
              <w:pStyle w:val="QHeading1"/>
            </w:pPr>
            <w:r w:rsidRPr="00C26EB6">
              <w:t>City or Town:</w:t>
            </w:r>
          </w:p>
        </w:tc>
        <w:tc>
          <w:tcPr>
            <w:tcW w:w="24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46D5" w:rsidRPr="00C26EB6" w:rsidRDefault="003346D5" w:rsidP="005F3E8F">
            <w:pPr>
              <w:pStyle w:val="greyArea"/>
            </w:pP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346D5" w:rsidRPr="00C26EB6" w:rsidRDefault="003346D5" w:rsidP="001D2AFD">
            <w:pPr>
              <w:pStyle w:val="QHeading1"/>
            </w:pPr>
            <w:r w:rsidRPr="00C26EB6">
              <w:t>Province/ State/County:</w:t>
            </w: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346D5" w:rsidRPr="00C26EB6" w:rsidRDefault="003346D5" w:rsidP="005F3E8F">
            <w:pPr>
              <w:pStyle w:val="greyArea"/>
            </w:pPr>
          </w:p>
        </w:tc>
      </w:tr>
      <w:tr w:rsidR="003346D5" w:rsidRPr="00C26EB6"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346D5" w:rsidRPr="00C26EB6" w:rsidRDefault="003346D5" w:rsidP="006361C7">
            <w:pPr>
              <w:pStyle w:val="QHeading1"/>
            </w:pPr>
            <w:r w:rsidRPr="00C26EB6">
              <w:t>Zip or Postcode: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346D5" w:rsidRPr="00C26EB6" w:rsidRDefault="003346D5" w:rsidP="005F3E8F">
            <w:pPr>
              <w:pStyle w:val="greyArea"/>
            </w:pPr>
          </w:p>
        </w:tc>
        <w:tc>
          <w:tcPr>
            <w:tcW w:w="75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346D5" w:rsidRPr="00C26EB6" w:rsidRDefault="003346D5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243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346D5" w:rsidRPr="00C26EB6" w:rsidRDefault="003346D5" w:rsidP="005F3E8F">
            <w:pPr>
              <w:pStyle w:val="greyArea"/>
            </w:pP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346D5" w:rsidRPr="00C26EB6" w:rsidRDefault="003346D5" w:rsidP="00B35F11"/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6D5" w:rsidRPr="00C26EB6" w:rsidRDefault="003346D5" w:rsidP="00B35F11"/>
        </w:tc>
      </w:tr>
      <w:tr w:rsidR="003346D5" w:rsidRPr="00C26EB6">
        <w:tc>
          <w:tcPr>
            <w:tcW w:w="9632" w:type="dxa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46D5" w:rsidRPr="00C26EB6" w:rsidRDefault="003346D5" w:rsidP="006361C7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Current Address</w:t>
            </w:r>
          </w:p>
        </w:tc>
      </w:tr>
      <w:tr w:rsidR="003346D5" w:rsidRPr="00C26EB6"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346D5" w:rsidRPr="00C26EB6" w:rsidRDefault="003346D5" w:rsidP="001D2AFD">
            <w:pPr>
              <w:pStyle w:val="QHeading1"/>
            </w:pPr>
            <w:r w:rsidRPr="00C26EB6">
              <w:t>No. &amp; street: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46D5" w:rsidRPr="00C26EB6" w:rsidRDefault="003346D5" w:rsidP="00081DD3">
            <w:pPr>
              <w:pStyle w:val="greyArea"/>
            </w:pPr>
          </w:p>
        </w:tc>
        <w:tc>
          <w:tcPr>
            <w:tcW w:w="7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346D5" w:rsidRPr="00C26EB6" w:rsidRDefault="003346D5" w:rsidP="001D2AFD">
            <w:pPr>
              <w:pStyle w:val="QHeading1"/>
            </w:pPr>
            <w:r w:rsidRPr="00C26EB6">
              <w:t>City or Town:</w:t>
            </w:r>
          </w:p>
        </w:tc>
        <w:tc>
          <w:tcPr>
            <w:tcW w:w="24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46D5" w:rsidRPr="00C26EB6" w:rsidRDefault="003346D5" w:rsidP="00081DD3">
            <w:pPr>
              <w:pStyle w:val="greyArea"/>
            </w:pP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346D5" w:rsidRPr="00C26EB6" w:rsidRDefault="003346D5" w:rsidP="001D2AFD">
            <w:pPr>
              <w:pStyle w:val="QHeading1"/>
            </w:pPr>
            <w:r w:rsidRPr="00C26EB6">
              <w:t>Province/ State/County:</w:t>
            </w: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346D5" w:rsidRPr="00C26EB6" w:rsidRDefault="003346D5" w:rsidP="00081DD3">
            <w:pPr>
              <w:pStyle w:val="greyArea"/>
            </w:pPr>
          </w:p>
        </w:tc>
      </w:tr>
      <w:tr w:rsidR="003346D5" w:rsidRPr="00C26EB6"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346D5" w:rsidRPr="00C26EB6" w:rsidRDefault="003346D5" w:rsidP="001D2AFD">
            <w:pPr>
              <w:pStyle w:val="QHeading1"/>
            </w:pPr>
            <w:r w:rsidRPr="00C26EB6">
              <w:t>Zip or Postcode: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346D5" w:rsidRPr="00C26EB6" w:rsidRDefault="003346D5" w:rsidP="00081DD3">
            <w:pPr>
              <w:pStyle w:val="greyArea"/>
            </w:pPr>
          </w:p>
        </w:tc>
        <w:tc>
          <w:tcPr>
            <w:tcW w:w="75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346D5" w:rsidRPr="00C26EB6" w:rsidRDefault="003346D5" w:rsidP="001D2AFD">
            <w:pPr>
              <w:pStyle w:val="QHeading1"/>
            </w:pPr>
            <w:r w:rsidRPr="00C26EB6">
              <w:t>Country:</w:t>
            </w:r>
          </w:p>
        </w:tc>
        <w:tc>
          <w:tcPr>
            <w:tcW w:w="243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346D5" w:rsidRPr="00C26EB6" w:rsidRDefault="003346D5" w:rsidP="00081DD3">
            <w:pPr>
              <w:pStyle w:val="greyArea"/>
            </w:pP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346D5" w:rsidRPr="00C26EB6" w:rsidRDefault="003346D5" w:rsidP="006361C7"/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6D5" w:rsidRPr="00C26EB6" w:rsidRDefault="003346D5" w:rsidP="006361C7"/>
        </w:tc>
      </w:tr>
      <w:tr w:rsidR="003346D5" w:rsidRPr="00C26EB6">
        <w:tc>
          <w:tcPr>
            <w:tcW w:w="318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46D5" w:rsidRPr="00C26EB6" w:rsidRDefault="00313142" w:rsidP="00EE7507">
            <w:pPr>
              <w:pStyle w:val="Heading2"/>
              <w:outlineLvl w:val="1"/>
              <w:rPr>
                <w:lang w:val="en-GB"/>
              </w:rPr>
            </w:pPr>
            <w:r>
              <w:rPr>
                <w:lang w:val="en-GB"/>
              </w:rPr>
              <w:t>Telephone n</w:t>
            </w:r>
            <w:r w:rsidR="00B4136C" w:rsidRPr="00C26EB6">
              <w:rPr>
                <w:lang w:val="en-GB"/>
              </w:rPr>
              <w:t>umber</w:t>
            </w:r>
          </w:p>
        </w:tc>
        <w:tc>
          <w:tcPr>
            <w:tcW w:w="3226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46D5" w:rsidRPr="00C26EB6" w:rsidRDefault="003346D5" w:rsidP="00EE7507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Work or alternate telephone number</w:t>
            </w:r>
          </w:p>
        </w:tc>
        <w:tc>
          <w:tcPr>
            <w:tcW w:w="32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46D5" w:rsidRPr="00C26EB6" w:rsidRDefault="00313142" w:rsidP="00EE7507">
            <w:pPr>
              <w:pStyle w:val="Heading2"/>
              <w:outlineLvl w:val="1"/>
              <w:rPr>
                <w:lang w:val="en-GB"/>
              </w:rPr>
            </w:pPr>
            <w:r>
              <w:rPr>
                <w:lang w:val="en-GB"/>
              </w:rPr>
              <w:t>Fax n</w:t>
            </w:r>
            <w:r w:rsidR="003346D5" w:rsidRPr="00C26EB6">
              <w:rPr>
                <w:lang w:val="en-GB"/>
              </w:rPr>
              <w:t>umber</w:t>
            </w:r>
          </w:p>
        </w:tc>
      </w:tr>
      <w:tr w:rsidR="003346D5" w:rsidRPr="00C26EB6">
        <w:tc>
          <w:tcPr>
            <w:tcW w:w="318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6D5" w:rsidRPr="00C26EB6" w:rsidRDefault="003346D5" w:rsidP="001A66F9">
            <w:pPr>
              <w:pStyle w:val="greyArea"/>
            </w:pPr>
          </w:p>
        </w:tc>
        <w:tc>
          <w:tcPr>
            <w:tcW w:w="3226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6D5" w:rsidRPr="00C26EB6" w:rsidRDefault="003346D5" w:rsidP="00546E2D">
            <w:pPr>
              <w:pStyle w:val="greyArea"/>
              <w:jc w:val="center"/>
            </w:pPr>
          </w:p>
        </w:tc>
        <w:tc>
          <w:tcPr>
            <w:tcW w:w="32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6D5" w:rsidRPr="00C26EB6" w:rsidRDefault="003346D5" w:rsidP="001A66F9">
            <w:pPr>
              <w:pStyle w:val="greyArea"/>
            </w:pPr>
          </w:p>
        </w:tc>
      </w:tr>
      <w:tr w:rsidR="003346D5" w:rsidRPr="00C26EB6">
        <w:tc>
          <w:tcPr>
            <w:tcW w:w="4797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46D5" w:rsidRPr="00C26EB6" w:rsidRDefault="003346D5" w:rsidP="00866064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E-mail address</w:t>
            </w:r>
          </w:p>
        </w:tc>
        <w:tc>
          <w:tcPr>
            <w:tcW w:w="483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46D5" w:rsidRPr="00C26EB6" w:rsidRDefault="003346D5" w:rsidP="00EE7507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Social security number</w:t>
            </w:r>
            <w:r w:rsidR="006E3545" w:rsidRPr="00C26EB6">
              <w:rPr>
                <w:lang w:val="en-GB"/>
              </w:rPr>
              <w:t xml:space="preserve"> </w:t>
            </w:r>
            <w:r w:rsidR="00635CF3" w:rsidRPr="00C26EB6">
              <w:rPr>
                <w:b w:val="0"/>
                <w:i/>
                <w:lang w:val="en-GB"/>
              </w:rPr>
              <w:t>(</w:t>
            </w:r>
            <w:r w:rsidRPr="00C26EB6">
              <w:rPr>
                <w:rStyle w:val="QCommentsChar"/>
                <w:b w:val="0"/>
              </w:rPr>
              <w:t>if none, write "none"</w:t>
            </w:r>
            <w:r w:rsidR="00635CF3" w:rsidRPr="00C26EB6">
              <w:rPr>
                <w:rStyle w:val="QCommentsChar"/>
                <w:b w:val="0"/>
              </w:rPr>
              <w:t>)</w:t>
            </w:r>
          </w:p>
        </w:tc>
      </w:tr>
      <w:tr w:rsidR="003346D5" w:rsidRPr="00C26EB6">
        <w:tc>
          <w:tcPr>
            <w:tcW w:w="4797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6D5" w:rsidRPr="00C26EB6" w:rsidRDefault="003346D5" w:rsidP="001A66F9">
            <w:pPr>
              <w:pStyle w:val="greyArea"/>
            </w:pPr>
          </w:p>
        </w:tc>
        <w:tc>
          <w:tcPr>
            <w:tcW w:w="483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6D5" w:rsidRPr="00C26EB6" w:rsidRDefault="003346D5" w:rsidP="001A66F9">
            <w:pPr>
              <w:pStyle w:val="greyArea"/>
            </w:pPr>
          </w:p>
        </w:tc>
      </w:tr>
      <w:tr w:rsidR="009E54B9" w:rsidRPr="00C26EB6">
        <w:trPr>
          <w:trHeight w:val="212"/>
        </w:trPr>
        <w:tc>
          <w:tcPr>
            <w:tcW w:w="4806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54B9" w:rsidRPr="00C26EB6" w:rsidRDefault="00B4136C" w:rsidP="00866064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Occupation</w:t>
            </w:r>
          </w:p>
        </w:tc>
        <w:tc>
          <w:tcPr>
            <w:tcW w:w="482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54B9" w:rsidRPr="00C26EB6" w:rsidRDefault="00B4136C" w:rsidP="00866064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Profession</w:t>
            </w:r>
          </w:p>
        </w:tc>
      </w:tr>
      <w:tr w:rsidR="009E54B9" w:rsidRPr="00C26EB6">
        <w:trPr>
          <w:trHeight w:val="495"/>
        </w:trPr>
        <w:tc>
          <w:tcPr>
            <w:tcW w:w="4806" w:type="dxa"/>
            <w:gridSpan w:val="1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E54B9" w:rsidRPr="00C26EB6" w:rsidRDefault="009E54B9" w:rsidP="00EE7507">
            <w:pPr>
              <w:pStyle w:val="greyArea"/>
            </w:pPr>
          </w:p>
        </w:tc>
        <w:tc>
          <w:tcPr>
            <w:tcW w:w="4826" w:type="dxa"/>
            <w:gridSpan w:val="5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E54B9" w:rsidRPr="00C26EB6" w:rsidRDefault="009E54B9" w:rsidP="009E54B9">
            <w:pPr>
              <w:pStyle w:val="greyArea"/>
            </w:pPr>
          </w:p>
        </w:tc>
      </w:tr>
      <w:tr w:rsidR="009E54B9" w:rsidRPr="00C26EB6">
        <w:trPr>
          <w:trHeight w:val="211"/>
        </w:trPr>
        <w:tc>
          <w:tcPr>
            <w:tcW w:w="9632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54B9" w:rsidRPr="00C26EB6" w:rsidRDefault="009E54B9" w:rsidP="009E54B9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 xml:space="preserve">Have you ever been arrested?     Yes </w:t>
            </w:r>
            <w:r w:rsidR="00F40CF7" w:rsidRPr="00C26EB6">
              <w:rPr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rPr>
                <w:lang w:val="en-GB"/>
              </w:rPr>
              <w:instrText xml:space="preserve"> FORMCHECKBOX </w:instrText>
            </w:r>
            <w:r w:rsidR="00F40CF7" w:rsidRPr="00C26EB6">
              <w:rPr>
                <w:lang w:val="en-GB"/>
              </w:rPr>
            </w:r>
            <w:r w:rsidR="00F40CF7" w:rsidRPr="00C26EB6">
              <w:rPr>
                <w:lang w:val="en-GB"/>
              </w:rPr>
              <w:fldChar w:fldCharType="end"/>
            </w:r>
            <w:r w:rsidRPr="00C26EB6">
              <w:rPr>
                <w:lang w:val="en-GB"/>
              </w:rPr>
              <w:t xml:space="preserve"> No </w:t>
            </w:r>
            <w:r w:rsidR="00F40CF7" w:rsidRPr="00C26EB6">
              <w:rPr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C26EB6">
              <w:rPr>
                <w:lang w:val="en-GB"/>
              </w:rPr>
              <w:instrText xml:space="preserve"> FORMCHECKBOX </w:instrText>
            </w:r>
            <w:r w:rsidR="00F40CF7" w:rsidRPr="00C26EB6">
              <w:rPr>
                <w:lang w:val="en-GB"/>
              </w:rPr>
            </w:r>
            <w:r w:rsidR="00F40CF7" w:rsidRPr="00C26EB6">
              <w:rPr>
                <w:lang w:val="en-GB"/>
              </w:rPr>
              <w:fldChar w:fldCharType="end"/>
            </w:r>
            <w:bookmarkEnd w:id="2"/>
            <w:r w:rsidRPr="00C26EB6">
              <w:rPr>
                <w:lang w:val="en-GB"/>
              </w:rPr>
              <w:t xml:space="preserve"> </w:t>
            </w:r>
            <w:r w:rsidRPr="00C26EB6">
              <w:rPr>
                <w:rStyle w:val="QCommentsChar"/>
                <w:b w:val="0"/>
              </w:rPr>
              <w:t xml:space="preserve">If yes, please </w:t>
            </w:r>
            <w:proofErr w:type="gramStart"/>
            <w:r w:rsidRPr="00C26EB6">
              <w:rPr>
                <w:rStyle w:val="QCommentsChar"/>
                <w:b w:val="0"/>
              </w:rPr>
              <w:t>explain</w:t>
            </w:r>
            <w:proofErr w:type="gramEnd"/>
            <w:r w:rsidR="006E3545" w:rsidRPr="00C26EB6">
              <w:rPr>
                <w:b w:val="0"/>
                <w:lang w:val="en-GB"/>
              </w:rPr>
              <w:t>:</w:t>
            </w:r>
          </w:p>
        </w:tc>
      </w:tr>
      <w:tr w:rsidR="009E54B9" w:rsidRPr="00C26EB6">
        <w:trPr>
          <w:trHeight w:val="319"/>
        </w:trPr>
        <w:tc>
          <w:tcPr>
            <w:tcW w:w="9632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B9" w:rsidRPr="00C26EB6" w:rsidRDefault="009E54B9" w:rsidP="009E54B9">
            <w:pPr>
              <w:pStyle w:val="greyArea"/>
            </w:pPr>
          </w:p>
        </w:tc>
      </w:tr>
    </w:tbl>
    <w:p w:rsidR="001A66F9" w:rsidRPr="00C26EB6" w:rsidRDefault="001A66F9" w:rsidP="002736D4">
      <w:pPr>
        <w:pStyle w:val="Heading1"/>
        <w:rPr>
          <w:lang w:val="en-GB"/>
        </w:rPr>
      </w:pPr>
      <w:r w:rsidRPr="00C26EB6">
        <w:rPr>
          <w:lang w:val="en-GB"/>
        </w:rPr>
        <w:t>Marital Status</w:t>
      </w:r>
    </w:p>
    <w:tbl>
      <w:tblPr>
        <w:tblStyle w:val="TableGrid"/>
        <w:tblW w:w="9582" w:type="dxa"/>
        <w:tblInd w:w="66" w:type="dxa"/>
        <w:tblCellMar>
          <w:left w:w="0" w:type="dxa"/>
          <w:right w:w="0" w:type="dxa"/>
        </w:tblCellMar>
        <w:tblLook w:val="01E0"/>
      </w:tblPr>
      <w:tblGrid>
        <w:gridCol w:w="1122"/>
        <w:gridCol w:w="1258"/>
        <w:gridCol w:w="1787"/>
        <w:gridCol w:w="186"/>
        <w:gridCol w:w="374"/>
        <w:gridCol w:w="35"/>
        <w:gridCol w:w="29"/>
        <w:gridCol w:w="783"/>
        <w:gridCol w:w="526"/>
        <w:gridCol w:w="289"/>
        <w:gridCol w:w="809"/>
        <w:gridCol w:w="2384"/>
      </w:tblGrid>
      <w:tr w:rsidR="00081DD3" w:rsidRPr="00C26EB6">
        <w:trPr>
          <w:trHeight w:val="162"/>
        </w:trPr>
        <w:tc>
          <w:tcPr>
            <w:tcW w:w="9582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1DD3" w:rsidRPr="00C26EB6" w:rsidRDefault="00081DD3" w:rsidP="00081DD3">
            <w:pPr>
              <w:pStyle w:val="Heading2"/>
              <w:outlineLvl w:val="1"/>
              <w:rPr>
                <w:sz w:val="24"/>
                <w:lang w:val="en-GB"/>
              </w:rPr>
            </w:pPr>
            <w:r w:rsidRPr="00C26EB6">
              <w:rPr>
                <w:lang w:val="en-GB"/>
              </w:rPr>
              <w:t>Marital Status</w:t>
            </w:r>
          </w:p>
        </w:tc>
      </w:tr>
      <w:tr w:rsidR="00DB1E66" w:rsidRPr="00C26EB6">
        <w:trPr>
          <w:trHeight w:val="228"/>
        </w:trPr>
        <w:tc>
          <w:tcPr>
            <w:tcW w:w="23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E66" w:rsidRPr="00C26EB6" w:rsidRDefault="00F40CF7" w:rsidP="001D2AFD">
            <w:pPr>
              <w:pStyle w:val="QHeading1"/>
            </w:pPr>
            <w:r w:rsidRPr="00C26EB6">
              <w:rPr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"/>
            <w:r w:rsidR="00DB1E66" w:rsidRPr="00C26EB6">
              <w:rPr>
                <w:szCs w:val="20"/>
              </w:rPr>
              <w:instrText xml:space="preserve"> FORMCHECKBOX </w:instrText>
            </w:r>
            <w:r w:rsidRPr="00C26EB6">
              <w:rPr>
                <w:szCs w:val="20"/>
              </w:rPr>
            </w:r>
            <w:r w:rsidRPr="00C26EB6">
              <w:rPr>
                <w:szCs w:val="20"/>
              </w:rPr>
              <w:fldChar w:fldCharType="end"/>
            </w:r>
            <w:bookmarkEnd w:id="3"/>
            <w:r w:rsidR="00DB1E66" w:rsidRPr="00C26EB6">
              <w:rPr>
                <w:szCs w:val="20"/>
              </w:rPr>
              <w:t xml:space="preserve"> </w:t>
            </w:r>
            <w:r w:rsidR="00DB1E66" w:rsidRPr="00C26EB6">
              <w:t>Single</w:t>
            </w: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B1E66" w:rsidRPr="00C26EB6" w:rsidRDefault="00F40CF7" w:rsidP="001D2AFD">
            <w:pPr>
              <w:pStyle w:val="QHeading1"/>
            </w:pPr>
            <w:r w:rsidRPr="00C26EB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1E66" w:rsidRPr="00C26EB6">
              <w:instrText xml:space="preserve"> FORMCHECKBOX </w:instrText>
            </w:r>
            <w:r w:rsidRPr="00C26EB6">
              <w:fldChar w:fldCharType="end"/>
            </w:r>
            <w:r w:rsidR="00DB1E66" w:rsidRPr="00C26EB6">
              <w:t xml:space="preserve"> Married </w:t>
            </w:r>
            <w:bookmarkStart w:id="4" w:name="Check7"/>
          </w:p>
        </w:tc>
        <w:bookmarkEnd w:id="4"/>
        <w:tc>
          <w:tcPr>
            <w:tcW w:w="24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B1E66" w:rsidRPr="00C26EB6" w:rsidRDefault="00F40CF7" w:rsidP="001D2AFD">
            <w:pPr>
              <w:pStyle w:val="QHeading1"/>
            </w:pPr>
            <w:r w:rsidRPr="00C26EB6"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9"/>
            <w:r w:rsidR="00DB1E66" w:rsidRPr="00C26EB6">
              <w:instrText xml:space="preserve"> FORMCHECKBOX </w:instrText>
            </w:r>
            <w:r w:rsidRPr="00C26EB6">
              <w:fldChar w:fldCharType="end"/>
            </w:r>
            <w:bookmarkEnd w:id="5"/>
            <w:r w:rsidR="00DB1E66" w:rsidRPr="00C26EB6">
              <w:t xml:space="preserve"> Divorced </w:t>
            </w: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B1E66" w:rsidRPr="00C26EB6" w:rsidRDefault="00F40CF7" w:rsidP="001D2AFD">
            <w:pPr>
              <w:pStyle w:val="QHeading1"/>
            </w:pPr>
            <w:r w:rsidRPr="00C26EB6"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0"/>
            <w:r w:rsidR="00DB1E66" w:rsidRPr="00C26EB6">
              <w:instrText xml:space="preserve"> FORMCHECKBOX </w:instrText>
            </w:r>
            <w:r w:rsidRPr="00C26EB6">
              <w:fldChar w:fldCharType="end"/>
            </w:r>
            <w:bookmarkEnd w:id="6"/>
            <w:r w:rsidR="00DB1E66" w:rsidRPr="00C26EB6">
              <w:t xml:space="preserve"> Unmarried partner </w:t>
            </w:r>
          </w:p>
        </w:tc>
      </w:tr>
      <w:tr w:rsidR="00DB1E66" w:rsidRPr="00C26EB6">
        <w:trPr>
          <w:trHeight w:val="228"/>
        </w:trPr>
        <w:tc>
          <w:tcPr>
            <w:tcW w:w="23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B1E66" w:rsidRPr="00C26EB6" w:rsidRDefault="00F40CF7" w:rsidP="001D2AFD">
            <w:pPr>
              <w:pStyle w:val="QHeading1"/>
            </w:pPr>
            <w:r w:rsidRPr="00C26EB6">
              <w:rPr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6"/>
            <w:r w:rsidR="00DB1E66" w:rsidRPr="00C26EB6">
              <w:rPr>
                <w:szCs w:val="20"/>
              </w:rPr>
              <w:instrText xml:space="preserve"> FORMCHECKBOX </w:instrText>
            </w:r>
            <w:r w:rsidRPr="00C26EB6">
              <w:rPr>
                <w:szCs w:val="20"/>
              </w:rPr>
            </w:r>
            <w:r w:rsidRPr="00C26EB6">
              <w:rPr>
                <w:szCs w:val="20"/>
              </w:rPr>
              <w:fldChar w:fldCharType="end"/>
            </w:r>
            <w:bookmarkEnd w:id="7"/>
            <w:r w:rsidR="00DB1E66" w:rsidRPr="00C26EB6">
              <w:rPr>
                <w:szCs w:val="20"/>
              </w:rPr>
              <w:t xml:space="preserve"> </w:t>
            </w:r>
            <w:r w:rsidR="00DB1E66" w:rsidRPr="00C26EB6">
              <w:t xml:space="preserve">Separated  </w:t>
            </w:r>
          </w:p>
        </w:tc>
        <w:tc>
          <w:tcPr>
            <w:tcW w:w="238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B1E66" w:rsidRPr="00C26EB6" w:rsidRDefault="00F40CF7" w:rsidP="001D2AFD">
            <w:pPr>
              <w:pStyle w:val="QHeading1"/>
            </w:pPr>
            <w:r w:rsidRPr="00C26EB6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 w:rsidR="00DB1E66" w:rsidRPr="00C26EB6">
              <w:instrText xml:space="preserve"> FORMCHECKBOX </w:instrText>
            </w:r>
            <w:r w:rsidRPr="00C26EB6">
              <w:fldChar w:fldCharType="end"/>
            </w:r>
            <w:bookmarkEnd w:id="8"/>
            <w:r w:rsidR="00DB1E66" w:rsidRPr="00C26EB6">
              <w:t xml:space="preserve"> Widowed </w:t>
            </w:r>
          </w:p>
        </w:tc>
        <w:tc>
          <w:tcPr>
            <w:tcW w:w="243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B1E66" w:rsidRPr="00C26EB6" w:rsidRDefault="00F40CF7" w:rsidP="001D2AFD">
            <w:pPr>
              <w:pStyle w:val="QHeading1"/>
            </w:pPr>
            <w:r w:rsidRPr="00C26EB6"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32622" w:rsidRPr="00C26EB6">
              <w:instrText xml:space="preserve"> FORMCHECKBOX </w:instrText>
            </w:r>
            <w:r w:rsidRPr="00C26EB6">
              <w:fldChar w:fldCharType="end"/>
            </w:r>
            <w:r w:rsidR="00F32622" w:rsidRPr="00C26EB6">
              <w:t xml:space="preserve"> </w:t>
            </w:r>
            <w:r w:rsidR="00DB1E66" w:rsidRPr="00C26EB6">
              <w:t>Engaged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E66" w:rsidRPr="00C26EB6" w:rsidRDefault="00F40CF7" w:rsidP="001D2AFD">
            <w:pPr>
              <w:pStyle w:val="QHeading1"/>
            </w:pPr>
            <w:r w:rsidRPr="00C26EB6"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310CE" w:rsidRPr="00C26EB6">
              <w:instrText xml:space="preserve"> FORMCHECKBOX </w:instrText>
            </w:r>
            <w:r w:rsidRPr="00C26EB6">
              <w:fldChar w:fldCharType="end"/>
            </w:r>
            <w:r w:rsidR="00C310CE" w:rsidRPr="00C26EB6">
              <w:t xml:space="preserve"> Other</w:t>
            </w:r>
          </w:p>
        </w:tc>
      </w:tr>
      <w:tr w:rsidR="00484585" w:rsidRPr="00C26EB6">
        <w:tc>
          <w:tcPr>
            <w:tcW w:w="47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84585" w:rsidRPr="00C26EB6" w:rsidRDefault="00484585" w:rsidP="006C52A4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Spouse/partner’s date of birth</w:t>
            </w:r>
            <w:r w:rsidRPr="00C26EB6">
              <w:rPr>
                <w:rStyle w:val="QCommentsChar"/>
              </w:rPr>
              <w:t xml:space="preserve"> </w:t>
            </w:r>
            <w:r w:rsidRPr="00C26EB6">
              <w:rPr>
                <w:rStyle w:val="QCommentsChar"/>
                <w:b w:val="0"/>
              </w:rPr>
              <w:t>Day / Month / Year</w:t>
            </w:r>
          </w:p>
        </w:tc>
        <w:tc>
          <w:tcPr>
            <w:tcW w:w="47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585" w:rsidRPr="00C26EB6" w:rsidRDefault="00F40CF7" w:rsidP="00484585">
            <w:pPr>
              <w:pStyle w:val="QComments"/>
            </w:pPr>
            <w:r>
              <w:pict>
                <v:shape id="_x0000_s1089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89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48458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  <w:noWrap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48458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  <w:noWrap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48458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484585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DA136F" w:rsidRPr="00C26EB6">
        <w:tc>
          <w:tcPr>
            <w:tcW w:w="9582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136F" w:rsidRPr="00C26EB6" w:rsidRDefault="00DA136F" w:rsidP="005956FE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Spouse/partner’s place of birth</w:t>
            </w:r>
          </w:p>
        </w:tc>
      </w:tr>
      <w:tr w:rsidR="00DA136F" w:rsidRPr="00C26EB6"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A136F" w:rsidRPr="00C26EB6" w:rsidRDefault="00DA136F" w:rsidP="001D2AFD">
            <w:pPr>
              <w:pStyle w:val="QHeading1"/>
            </w:pPr>
            <w:r w:rsidRPr="00C26EB6">
              <w:t>City or Town:</w:t>
            </w:r>
          </w:p>
        </w:tc>
        <w:tc>
          <w:tcPr>
            <w:tcW w:w="32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136F" w:rsidRPr="00C26EB6" w:rsidRDefault="00DA136F" w:rsidP="005956FE">
            <w:pPr>
              <w:pStyle w:val="greyArea"/>
            </w:pPr>
          </w:p>
        </w:tc>
        <w:tc>
          <w:tcPr>
            <w:tcW w:w="17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136F" w:rsidRPr="00C26EB6" w:rsidRDefault="00DA136F" w:rsidP="001D2AFD">
            <w:pPr>
              <w:pStyle w:val="QHeading1"/>
            </w:pPr>
            <w:smartTag w:uri="urn:schemas-microsoft-com:office:smarttags" w:element="place">
              <w:smartTag w:uri="urn:schemas-microsoft-com:office:smarttags" w:element="PlaceType">
                <w:r w:rsidRPr="00C26EB6">
                  <w:t>Province</w:t>
                </w:r>
              </w:smartTag>
              <w:smartTag w:uri="urn:schemas-microsoft-com:office:smarttags" w:element="PlaceName">
                <w:r w:rsidRPr="00C26EB6">
                  <w:t>/State/</w:t>
                </w:r>
              </w:smartTag>
              <w:smartTag w:uri="urn:schemas-microsoft-com:office:smarttags" w:element="PlaceType">
                <w:r w:rsidRPr="00C26EB6">
                  <w:t>County</w:t>
                </w:r>
              </w:smartTag>
            </w:smartTag>
            <w:r w:rsidRPr="00C26EB6">
              <w:t>:</w:t>
            </w:r>
          </w:p>
        </w:tc>
        <w:tc>
          <w:tcPr>
            <w:tcW w:w="34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A136F" w:rsidRPr="00C26EB6" w:rsidRDefault="00DA136F" w:rsidP="005956FE">
            <w:pPr>
              <w:pStyle w:val="greyArea"/>
              <w:jc w:val="right"/>
            </w:pPr>
          </w:p>
        </w:tc>
      </w:tr>
      <w:tr w:rsidR="00DA136F" w:rsidRPr="00C26EB6"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136F" w:rsidRPr="00C26EB6" w:rsidRDefault="00DA136F" w:rsidP="001D2AFD">
            <w:pPr>
              <w:pStyle w:val="QHeading1"/>
            </w:pPr>
            <w:r w:rsidRPr="00C26EB6">
              <w:t>Country:</w:t>
            </w:r>
          </w:p>
        </w:tc>
        <w:tc>
          <w:tcPr>
            <w:tcW w:w="32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A136F" w:rsidRPr="00C26EB6" w:rsidRDefault="00DA136F" w:rsidP="005956FE">
            <w:pPr>
              <w:pStyle w:val="greyArea"/>
            </w:pPr>
          </w:p>
        </w:tc>
        <w:tc>
          <w:tcPr>
            <w:tcW w:w="174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A136F" w:rsidRPr="00C26EB6" w:rsidRDefault="00DA136F" w:rsidP="005956FE"/>
        </w:tc>
        <w:tc>
          <w:tcPr>
            <w:tcW w:w="34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36F" w:rsidRPr="00C26EB6" w:rsidRDefault="00DA136F" w:rsidP="005956FE"/>
        </w:tc>
      </w:tr>
      <w:tr w:rsidR="00DA136F" w:rsidRPr="00C26EB6">
        <w:tc>
          <w:tcPr>
            <w:tcW w:w="9582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136F" w:rsidRPr="00C26EB6" w:rsidRDefault="00DA136F" w:rsidP="00DE4854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 xml:space="preserve">Spouse/partner’s passport </w:t>
            </w:r>
            <w:r w:rsidR="00B4136C" w:rsidRPr="00C26EB6">
              <w:rPr>
                <w:lang w:val="en-GB"/>
              </w:rPr>
              <w:t>details</w:t>
            </w:r>
          </w:p>
        </w:tc>
      </w:tr>
      <w:tr w:rsidR="00DA136F" w:rsidRPr="00C26EB6"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A136F" w:rsidRPr="00C26EB6" w:rsidRDefault="00DA136F" w:rsidP="001D2AFD">
            <w:pPr>
              <w:pStyle w:val="QHeading1"/>
            </w:pPr>
            <w:r w:rsidRPr="00C26EB6">
              <w:t>Number:</w:t>
            </w:r>
          </w:p>
        </w:tc>
        <w:tc>
          <w:tcPr>
            <w:tcW w:w="32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136F" w:rsidRPr="00C26EB6" w:rsidRDefault="00DA136F" w:rsidP="005956FE">
            <w:pPr>
              <w:pStyle w:val="greyArea"/>
            </w:pPr>
          </w:p>
        </w:tc>
        <w:tc>
          <w:tcPr>
            <w:tcW w:w="12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136F" w:rsidRPr="00C26EB6" w:rsidRDefault="00DA136F" w:rsidP="001D2AFD">
            <w:pPr>
              <w:pStyle w:val="QHeading1"/>
            </w:pPr>
            <w:r w:rsidRPr="00C26EB6">
              <w:t>Expiration date:</w:t>
            </w:r>
          </w:p>
          <w:p w:rsidR="0078685A" w:rsidRPr="00C26EB6" w:rsidRDefault="0078685A" w:rsidP="0078685A">
            <w:pPr>
              <w:pStyle w:val="QComments"/>
            </w:pPr>
            <w:r w:rsidRPr="00C26EB6">
              <w:t>Day / Month / Year</w:t>
            </w:r>
          </w:p>
        </w:tc>
        <w:tc>
          <w:tcPr>
            <w:tcW w:w="40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A136F" w:rsidRPr="00C26EB6" w:rsidRDefault="00180559" w:rsidP="00180559">
            <w:r w:rsidRPr="00C26EB6">
              <w:t xml:space="preserve"> </w:t>
            </w:r>
            <w:r w:rsidR="00F40CF7">
              <w:pict>
                <v:shape id="_x0000_s1088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88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180559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180559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180559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180559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DA136F" w:rsidRPr="00C26EB6"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136F" w:rsidRPr="00C26EB6" w:rsidRDefault="00DA136F" w:rsidP="001D2AFD">
            <w:pPr>
              <w:pStyle w:val="QHeading1"/>
            </w:pPr>
            <w:r w:rsidRPr="00C26EB6">
              <w:t>Country of issue:</w:t>
            </w:r>
          </w:p>
        </w:tc>
        <w:tc>
          <w:tcPr>
            <w:tcW w:w="32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A136F" w:rsidRPr="00C26EB6" w:rsidRDefault="00DA136F" w:rsidP="005956FE">
            <w:pPr>
              <w:pStyle w:val="greyArea"/>
            </w:pPr>
          </w:p>
        </w:tc>
        <w:tc>
          <w:tcPr>
            <w:tcW w:w="122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A136F" w:rsidRPr="00C26EB6" w:rsidRDefault="00DA136F" w:rsidP="005956FE"/>
        </w:tc>
        <w:tc>
          <w:tcPr>
            <w:tcW w:w="40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36F" w:rsidRPr="00C26EB6" w:rsidRDefault="00DA136F" w:rsidP="005956FE"/>
        </w:tc>
      </w:tr>
      <w:tr w:rsidR="00506553" w:rsidRPr="00C26EB6">
        <w:tc>
          <w:tcPr>
            <w:tcW w:w="9582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06553" w:rsidRPr="00C26EB6" w:rsidRDefault="00506553" w:rsidP="00654C30">
            <w:pPr>
              <w:pStyle w:val="QHeading1"/>
            </w:pPr>
            <w:r w:rsidRPr="00C26EB6">
              <w:t xml:space="preserve">Is your spouse/partner a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t>U.S.</w:t>
                </w:r>
              </w:smartTag>
            </w:smartTag>
            <w:r w:rsidRPr="00C26EB6">
              <w:t xml:space="preserve"> permanent resident</w:t>
            </w:r>
            <w:r w:rsidR="00196C29">
              <w:t>?</w:t>
            </w:r>
            <w:r w:rsidRPr="00C26EB6">
              <w:t xml:space="preserve">    Yes </w:t>
            </w:r>
            <w:r w:rsidR="00F40CF7"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  <w:r w:rsidRPr="00C26EB6">
              <w:t xml:space="preserve">   No </w:t>
            </w:r>
            <w:r w:rsidR="00F40CF7" w:rsidRPr="00C26E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  <w:r w:rsidRPr="00C26EB6">
              <w:t xml:space="preserve">  </w:t>
            </w:r>
            <w:r w:rsidRPr="00C96ECB">
              <w:rPr>
                <w:rStyle w:val="QCommentsChar"/>
              </w:rPr>
              <w:t>If Yes</w:t>
            </w:r>
            <w:r w:rsidRPr="00C26EB6">
              <w:rPr>
                <w:rStyle w:val="QCommentsChar"/>
                <w:b/>
              </w:rPr>
              <w:t>:</w:t>
            </w:r>
          </w:p>
        </w:tc>
      </w:tr>
      <w:tr w:rsidR="004C4B8F" w:rsidRPr="00C26EB6">
        <w:tc>
          <w:tcPr>
            <w:tcW w:w="416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4B8F" w:rsidRPr="00C26EB6" w:rsidRDefault="004C4B8F" w:rsidP="00F32622">
            <w:pPr>
              <w:pStyle w:val="QHeading1"/>
            </w:pPr>
            <w:r w:rsidRPr="00C26EB6">
              <w:t xml:space="preserve">Date of becoming permanent resident: </w:t>
            </w:r>
            <w:r w:rsidRPr="00C26EB6">
              <w:rPr>
                <w:rStyle w:val="QCommentsChar"/>
              </w:rPr>
              <w:t>Day / Month / Year</w:t>
            </w:r>
          </w:p>
        </w:tc>
        <w:tc>
          <w:tcPr>
            <w:tcW w:w="5415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4B8F" w:rsidRPr="00C26EB6" w:rsidRDefault="00F40CF7" w:rsidP="00F32622">
            <w:pPr>
              <w:pStyle w:val="QHeading1"/>
            </w:pPr>
            <w:r>
              <w:pict>
                <v:shape id="_x0000_s1087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87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4C4B8F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4C4B8F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4C4B8F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4C4B8F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A76409" w:rsidRPr="00C26EB6">
        <w:tc>
          <w:tcPr>
            <w:tcW w:w="9582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6409" w:rsidRPr="00C26EB6" w:rsidRDefault="00A76409" w:rsidP="00F32622">
            <w:pPr>
              <w:pStyle w:val="QHeading1"/>
            </w:pPr>
            <w:r w:rsidRPr="00C26EB6">
              <w:t>Place of permanent residence:</w:t>
            </w:r>
          </w:p>
        </w:tc>
      </w:tr>
      <w:tr w:rsidR="00A76409" w:rsidRPr="00C26EB6"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6409" w:rsidRPr="00C26EB6" w:rsidRDefault="00A76409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32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6409" w:rsidRPr="00C26EB6" w:rsidRDefault="00A76409" w:rsidP="00A76409">
            <w:pPr>
              <w:pStyle w:val="greyArea"/>
            </w:pPr>
          </w:p>
        </w:tc>
        <w:tc>
          <w:tcPr>
            <w:tcW w:w="17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6409" w:rsidRPr="00C26EB6" w:rsidRDefault="00A76409" w:rsidP="005956FE">
            <w:pPr>
              <w:pStyle w:val="QHeading1"/>
              <w:jc w:val="right"/>
            </w:pPr>
            <w:smartTag w:uri="urn:schemas-microsoft-com:office:smarttags" w:element="place">
              <w:smartTag w:uri="urn:schemas-microsoft-com:office:smarttags" w:element="PlaceType">
                <w:r w:rsidRPr="00C26EB6">
                  <w:t>Province</w:t>
                </w:r>
              </w:smartTag>
              <w:smartTag w:uri="urn:schemas-microsoft-com:office:smarttags" w:element="PlaceName">
                <w:r w:rsidRPr="00C26EB6">
                  <w:t>/State/</w:t>
                </w:r>
              </w:smartTag>
              <w:smartTag w:uri="urn:schemas-microsoft-com:office:smarttags" w:element="PlaceType">
                <w:r w:rsidRPr="00C26EB6">
                  <w:t>County</w:t>
                </w:r>
              </w:smartTag>
            </w:smartTag>
            <w:r w:rsidRPr="00C26EB6">
              <w:t>:</w:t>
            </w:r>
          </w:p>
        </w:tc>
        <w:tc>
          <w:tcPr>
            <w:tcW w:w="34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76409" w:rsidRPr="00C26EB6" w:rsidRDefault="00A76409" w:rsidP="00A76409">
            <w:pPr>
              <w:pStyle w:val="greyArea"/>
            </w:pPr>
          </w:p>
        </w:tc>
      </w:tr>
      <w:tr w:rsidR="00A76409" w:rsidRPr="00C26EB6"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76409" w:rsidRPr="00C26EB6" w:rsidRDefault="00A76409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32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6409" w:rsidRPr="00C26EB6" w:rsidRDefault="00A76409" w:rsidP="00A76409">
            <w:pPr>
              <w:pStyle w:val="greyArea"/>
            </w:pPr>
          </w:p>
        </w:tc>
        <w:tc>
          <w:tcPr>
            <w:tcW w:w="17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6409" w:rsidRPr="00C26EB6" w:rsidRDefault="00A76409" w:rsidP="005956FE"/>
        </w:tc>
        <w:tc>
          <w:tcPr>
            <w:tcW w:w="34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76409" w:rsidRPr="00C26EB6" w:rsidRDefault="00A76409" w:rsidP="005956FE"/>
        </w:tc>
      </w:tr>
      <w:tr w:rsidR="00A76409" w:rsidRPr="00C26EB6">
        <w:tc>
          <w:tcPr>
            <w:tcW w:w="9582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6409" w:rsidRPr="00C26EB6" w:rsidRDefault="00A76409" w:rsidP="00F32622">
            <w:pPr>
              <w:pStyle w:val="QHeading1"/>
            </w:pPr>
            <w:r w:rsidRPr="00C26EB6">
              <w:t>Spouse/partner’s alien registration no:</w:t>
            </w:r>
          </w:p>
        </w:tc>
      </w:tr>
      <w:tr w:rsidR="00506553" w:rsidRPr="00C26EB6">
        <w:tc>
          <w:tcPr>
            <w:tcW w:w="958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53" w:rsidRPr="00C26EB6" w:rsidRDefault="00506553" w:rsidP="00506553">
            <w:pPr>
              <w:pStyle w:val="greyArea"/>
            </w:pPr>
          </w:p>
        </w:tc>
      </w:tr>
      <w:tr w:rsidR="00506553" w:rsidRPr="00C26EB6">
        <w:tc>
          <w:tcPr>
            <w:tcW w:w="610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506553" w:rsidRPr="00C26EB6" w:rsidRDefault="00506553" w:rsidP="00654C30">
            <w:pPr>
              <w:pStyle w:val="QHeading1"/>
            </w:pPr>
            <w:r w:rsidRPr="00C26EB6">
              <w:t xml:space="preserve">Is your spouse/partner a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t>U.S.</w:t>
                </w:r>
              </w:smartTag>
            </w:smartTag>
            <w:r w:rsidRPr="00C26EB6">
              <w:t xml:space="preserve"> citizen</w:t>
            </w:r>
            <w:r w:rsidR="00196C29">
              <w:t>?</w:t>
            </w:r>
            <w:r w:rsidRPr="00C26EB6">
              <w:t xml:space="preserve">    Yes </w:t>
            </w:r>
            <w:r w:rsidR="00F40CF7"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  <w:r w:rsidRPr="00C26EB6">
              <w:t xml:space="preserve">   No </w:t>
            </w:r>
            <w:r w:rsidR="00F40CF7" w:rsidRPr="00C26E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  <w:r w:rsidRPr="00C26EB6">
              <w:t xml:space="preserve"> </w:t>
            </w:r>
            <w:r w:rsidRPr="00C26EB6">
              <w:rPr>
                <w:rStyle w:val="QCommentsChar"/>
              </w:rPr>
              <w:t xml:space="preserve"> </w:t>
            </w:r>
            <w:r w:rsidRPr="00C96ECB">
              <w:rPr>
                <w:rStyle w:val="QCommentsChar"/>
              </w:rPr>
              <w:t>If Yes: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06553" w:rsidRPr="00C26EB6" w:rsidRDefault="00506553" w:rsidP="00654C30">
            <w:pPr>
              <w:pStyle w:val="QHeading1"/>
            </w:pPr>
            <w:r w:rsidRPr="00C26EB6">
              <w:t>By: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06553" w:rsidRPr="00C26EB6" w:rsidRDefault="00506553" w:rsidP="00654C30">
            <w:pPr>
              <w:pStyle w:val="QHeading1"/>
            </w:pPr>
            <w:r w:rsidRPr="00C26EB6">
              <w:t xml:space="preserve">Birth </w:t>
            </w:r>
            <w:r w:rsidR="00F40CF7"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  <w:r w:rsidRPr="00C26EB6">
              <w:t xml:space="preserve"> Naturalisation </w:t>
            </w:r>
            <w:r w:rsidR="00F40CF7" w:rsidRPr="00C26E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</w:p>
        </w:tc>
      </w:tr>
      <w:tr w:rsidR="00506553" w:rsidRPr="00C26EB6">
        <w:trPr>
          <w:trHeight w:val="138"/>
        </w:trPr>
        <w:tc>
          <w:tcPr>
            <w:tcW w:w="4727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06553" w:rsidRPr="00C26EB6" w:rsidRDefault="00506553" w:rsidP="00654C30">
            <w:pPr>
              <w:pStyle w:val="QHeading1"/>
            </w:pPr>
            <w:r w:rsidRPr="00C26EB6">
              <w:t xml:space="preserve">Date of becoming a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t>US</w:t>
                </w:r>
              </w:smartTag>
            </w:smartTag>
            <w:r w:rsidRPr="00C26EB6">
              <w:t xml:space="preserve"> citizen: </w:t>
            </w:r>
            <w:r w:rsidRPr="00C26EB6">
              <w:rPr>
                <w:rStyle w:val="QCommentsChar"/>
              </w:rPr>
              <w:t>Day / Month / Year</w:t>
            </w:r>
          </w:p>
        </w:tc>
        <w:tc>
          <w:tcPr>
            <w:tcW w:w="485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6553" w:rsidRPr="00C26EB6" w:rsidRDefault="00506553" w:rsidP="00654C30">
            <w:pPr>
              <w:pStyle w:val="QHeading1"/>
            </w:pPr>
            <w:r w:rsidRPr="00C26EB6">
              <w:t>Place of issuance of citizenship:</w:t>
            </w:r>
          </w:p>
        </w:tc>
      </w:tr>
      <w:tr w:rsidR="00506553" w:rsidRPr="00C26EB6">
        <w:trPr>
          <w:trHeight w:val="277"/>
        </w:trPr>
        <w:tc>
          <w:tcPr>
            <w:tcW w:w="472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06553" w:rsidRPr="00C26EB6" w:rsidRDefault="00506553" w:rsidP="00654C30">
            <w:r w:rsidRPr="00C26EB6">
              <w:t xml:space="preserve"> </w:t>
            </w:r>
            <w:r w:rsidR="00F40CF7">
              <w:pict>
                <v:shape id="_x0000_s1086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86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D21067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D21067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D21067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506553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48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06553" w:rsidRPr="00C26EB6" w:rsidRDefault="00506553" w:rsidP="00654C30">
            <w:pPr>
              <w:pStyle w:val="greyArea"/>
            </w:pPr>
          </w:p>
        </w:tc>
      </w:tr>
    </w:tbl>
    <w:p w:rsidR="001A66F9" w:rsidRPr="00C26EB6" w:rsidRDefault="001A66F9" w:rsidP="003D5DBC">
      <w:pPr>
        <w:pStyle w:val="Heading1"/>
        <w:rPr>
          <w:lang w:val="en-GB"/>
        </w:rPr>
      </w:pPr>
      <w:r w:rsidRPr="00C26EB6">
        <w:rPr>
          <w:lang w:val="en-GB"/>
        </w:rPr>
        <w:lastRenderedPageBreak/>
        <w:t>Family Information</w:t>
      </w:r>
    </w:p>
    <w:tbl>
      <w:tblPr>
        <w:tblStyle w:val="TableGrid"/>
        <w:tblW w:w="9582" w:type="dxa"/>
        <w:tblInd w:w="61" w:type="dxa"/>
        <w:tblCellMar>
          <w:left w:w="0" w:type="dxa"/>
          <w:right w:w="0" w:type="dxa"/>
        </w:tblCellMar>
        <w:tblLook w:val="01E0"/>
      </w:tblPr>
      <w:tblGrid>
        <w:gridCol w:w="918"/>
        <w:gridCol w:w="217"/>
        <w:gridCol w:w="760"/>
        <w:gridCol w:w="96"/>
        <w:gridCol w:w="697"/>
        <w:gridCol w:w="202"/>
        <w:gridCol w:w="58"/>
        <w:gridCol w:w="679"/>
        <w:gridCol w:w="79"/>
        <w:gridCol w:w="684"/>
        <w:gridCol w:w="370"/>
        <w:gridCol w:w="344"/>
        <w:gridCol w:w="1027"/>
        <w:gridCol w:w="1066"/>
        <w:gridCol w:w="2385"/>
      </w:tblGrid>
      <w:tr w:rsidR="00635CF3" w:rsidRPr="00C26EB6">
        <w:tc>
          <w:tcPr>
            <w:tcW w:w="1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35CF3" w:rsidRPr="00C26EB6" w:rsidRDefault="00635CF3" w:rsidP="00F941DB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Number of children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5CF3" w:rsidRPr="00C26EB6" w:rsidRDefault="00635CF3" w:rsidP="0078685A">
            <w:pPr>
              <w:pStyle w:val="greyArea"/>
            </w:pPr>
          </w:p>
        </w:tc>
        <w:tc>
          <w:tcPr>
            <w:tcW w:w="689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5CF3" w:rsidRPr="00C26EB6" w:rsidRDefault="0043518C" w:rsidP="0043518C">
            <w:pPr>
              <w:pStyle w:val="Heading2"/>
              <w:outlineLvl w:val="1"/>
            </w:pPr>
            <w:r w:rsidRPr="00C26EB6">
              <w:t>Please complete the following for all of your children</w:t>
            </w:r>
          </w:p>
        </w:tc>
      </w:tr>
      <w:tr w:rsidR="00F941DB" w:rsidRPr="00C26EB6">
        <w:tc>
          <w:tcPr>
            <w:tcW w:w="9582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B4136C" w:rsidP="00F941DB">
            <w:pPr>
              <w:pStyle w:val="Heading3"/>
              <w:outlineLvl w:val="2"/>
            </w:pPr>
            <w:r w:rsidRPr="00C26EB6">
              <w:t>Child 1</w:t>
            </w:r>
          </w:p>
        </w:tc>
      </w:tr>
      <w:tr w:rsidR="00F941DB" w:rsidRPr="00C26EB6">
        <w:tc>
          <w:tcPr>
            <w:tcW w:w="9582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F941DB" w:rsidP="00F941DB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Name</w:t>
            </w: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Title: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Surname:</w:t>
            </w:r>
          </w:p>
        </w:tc>
        <w:tc>
          <w:tcPr>
            <w:tcW w:w="6692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F941DB" w:rsidP="00F941DB">
            <w:pPr>
              <w:pStyle w:val="greyArea"/>
            </w:pPr>
            <w:r w:rsidRPr="00C26EB6">
              <w:tab/>
            </w: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First Name:</w:t>
            </w:r>
          </w:p>
        </w:tc>
        <w:tc>
          <w:tcPr>
            <w:tcW w:w="24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Middle Names:</w:t>
            </w:r>
          </w:p>
        </w:tc>
        <w:tc>
          <w:tcPr>
            <w:tcW w:w="482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F941DB" w:rsidP="00F941DB">
            <w:pPr>
              <w:pStyle w:val="greyArea"/>
            </w:pPr>
          </w:p>
        </w:tc>
      </w:tr>
      <w:tr w:rsidR="00F941DB" w:rsidRPr="00C26EB6">
        <w:tc>
          <w:tcPr>
            <w:tcW w:w="189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941DB" w:rsidRPr="00C26EB6" w:rsidRDefault="00F941DB" w:rsidP="00F941DB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Sex</w:t>
            </w:r>
          </w:p>
        </w:tc>
        <w:tc>
          <w:tcPr>
            <w:tcW w:w="7687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B4136C" w:rsidP="00F941DB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Date of Birth</w:t>
            </w:r>
            <w:r w:rsidR="00F941DB" w:rsidRPr="00C26EB6">
              <w:rPr>
                <w:lang w:val="en-GB"/>
              </w:rPr>
              <w:t xml:space="preserve">    </w:t>
            </w:r>
            <w:r w:rsidR="00FE0EA9" w:rsidRPr="00C26EB6">
              <w:rPr>
                <w:rStyle w:val="QCommentsChar"/>
                <w:b w:val="0"/>
              </w:rPr>
              <w:t>Day / Month / Year</w:t>
            </w:r>
          </w:p>
        </w:tc>
      </w:tr>
      <w:tr w:rsidR="00F941DB" w:rsidRPr="00C26EB6">
        <w:trPr>
          <w:trHeight w:val="357"/>
        </w:trPr>
        <w:tc>
          <w:tcPr>
            <w:tcW w:w="189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 xml:space="preserve">Male </w:t>
            </w:r>
            <w:r w:rsidR="00F40CF7" w:rsidRPr="00C26EB6"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  <w:r w:rsidRPr="00C26EB6">
              <w:t xml:space="preserve">   Female </w:t>
            </w:r>
            <w:r w:rsidR="00F40CF7" w:rsidRPr="00C26EB6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</w:p>
        </w:tc>
        <w:tc>
          <w:tcPr>
            <w:tcW w:w="7687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180559" w:rsidP="005956FE">
            <w:r w:rsidRPr="00C26EB6">
              <w:t xml:space="preserve"> </w:t>
            </w:r>
            <w:r w:rsidR="00F40CF7">
              <w:pict>
                <v:shape id="_x0000_s1085" type="#_x0000_t202" style="width:136pt;height:15.5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85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F941DB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F941DB" w:rsidRPr="00C26EB6">
        <w:tc>
          <w:tcPr>
            <w:tcW w:w="9582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F941DB" w:rsidP="00F941DB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Place of birth</w:t>
            </w: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32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1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956FE">
            <w:pPr>
              <w:pStyle w:val="QHeading1"/>
              <w:jc w:val="right"/>
            </w:pPr>
            <w:smartTag w:uri="urn:schemas-microsoft-com:office:smarttags" w:element="place">
              <w:smartTag w:uri="urn:schemas-microsoft-com:office:smarttags" w:element="PlaceType">
                <w:r w:rsidRPr="00C26EB6">
                  <w:t>Province</w:t>
                </w:r>
              </w:smartTag>
              <w:smartTag w:uri="urn:schemas-microsoft-com:office:smarttags" w:element="PlaceName">
                <w:r w:rsidRPr="00C26EB6">
                  <w:t>/State/</w:t>
                </w:r>
              </w:smartTag>
              <w:smartTag w:uri="urn:schemas-microsoft-com:office:smarttags" w:element="PlaceType">
                <w:r w:rsidRPr="00C26EB6">
                  <w:t>County</w:t>
                </w:r>
              </w:smartTag>
            </w:smartTag>
            <w:r w:rsidRPr="00C26EB6">
              <w:t>:</w:t>
            </w:r>
          </w:p>
        </w:tc>
        <w:tc>
          <w:tcPr>
            <w:tcW w:w="34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941DB" w:rsidRPr="00C26EB6" w:rsidRDefault="00F941DB" w:rsidP="00F941DB">
            <w:pPr>
              <w:pStyle w:val="greyArea"/>
            </w:pP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32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1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5956FE"/>
        </w:tc>
        <w:tc>
          <w:tcPr>
            <w:tcW w:w="34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41DB" w:rsidRPr="00C26EB6" w:rsidRDefault="00F941DB" w:rsidP="005956FE"/>
        </w:tc>
      </w:tr>
      <w:tr w:rsidR="00F941DB" w:rsidRPr="00C26EB6">
        <w:tc>
          <w:tcPr>
            <w:tcW w:w="9582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F941DB" w:rsidP="00F941DB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Current Address</w:t>
            </w:r>
          </w:p>
        </w:tc>
      </w:tr>
      <w:tr w:rsidR="00F941DB" w:rsidRPr="00C26EB6">
        <w:tc>
          <w:tcPr>
            <w:tcW w:w="9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No. &amp; street:</w:t>
            </w:r>
          </w:p>
        </w:tc>
        <w:tc>
          <w:tcPr>
            <w:tcW w:w="20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24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Province/ State/County: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</w:tr>
      <w:tr w:rsidR="00F941DB" w:rsidRPr="00C26EB6"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Zip or Postcode:</w:t>
            </w:r>
          </w:p>
        </w:tc>
        <w:tc>
          <w:tcPr>
            <w:tcW w:w="203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24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41DB" w:rsidRPr="00C26EB6" w:rsidRDefault="00F941DB" w:rsidP="005956FE"/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1DB" w:rsidRPr="00C26EB6" w:rsidRDefault="00F941DB" w:rsidP="005956FE"/>
        </w:tc>
      </w:tr>
      <w:tr w:rsidR="00F941DB" w:rsidRPr="00C26EB6">
        <w:tc>
          <w:tcPr>
            <w:tcW w:w="9582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F941DB" w:rsidP="00F941DB">
            <w:pPr>
              <w:pStyle w:val="Heading3"/>
              <w:outlineLvl w:val="2"/>
            </w:pPr>
            <w:r w:rsidRPr="00C26EB6">
              <w:t>Child 2</w:t>
            </w:r>
          </w:p>
        </w:tc>
      </w:tr>
      <w:tr w:rsidR="00F941DB" w:rsidRPr="00C26EB6">
        <w:tc>
          <w:tcPr>
            <w:tcW w:w="9582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F941DB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Name</w:t>
            </w: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Title: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Surname:</w:t>
            </w:r>
          </w:p>
        </w:tc>
        <w:tc>
          <w:tcPr>
            <w:tcW w:w="6692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F941DB" w:rsidP="00F941DB">
            <w:pPr>
              <w:pStyle w:val="greyArea"/>
            </w:pP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First Name:</w:t>
            </w:r>
          </w:p>
        </w:tc>
        <w:tc>
          <w:tcPr>
            <w:tcW w:w="24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Middle Names:</w:t>
            </w:r>
          </w:p>
        </w:tc>
        <w:tc>
          <w:tcPr>
            <w:tcW w:w="482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F941DB" w:rsidP="00F941DB">
            <w:pPr>
              <w:pStyle w:val="greyArea"/>
            </w:pPr>
          </w:p>
        </w:tc>
      </w:tr>
      <w:tr w:rsidR="00F941DB" w:rsidRPr="00C26EB6">
        <w:tc>
          <w:tcPr>
            <w:tcW w:w="189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941DB" w:rsidRPr="00C26EB6" w:rsidRDefault="00F941DB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Sex</w:t>
            </w:r>
          </w:p>
        </w:tc>
        <w:tc>
          <w:tcPr>
            <w:tcW w:w="7687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B4136C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Date of Birth</w:t>
            </w:r>
            <w:r w:rsidR="00F941DB" w:rsidRPr="00C26EB6">
              <w:rPr>
                <w:lang w:val="en-GB"/>
              </w:rPr>
              <w:t xml:space="preserve">    </w:t>
            </w:r>
            <w:r w:rsidR="00FE0EA9" w:rsidRPr="00C26EB6">
              <w:rPr>
                <w:rStyle w:val="QCommentsChar"/>
                <w:b w:val="0"/>
              </w:rPr>
              <w:t>Day / Month / Year</w:t>
            </w:r>
          </w:p>
        </w:tc>
      </w:tr>
      <w:tr w:rsidR="00F941DB" w:rsidRPr="00C26EB6">
        <w:trPr>
          <w:trHeight w:val="384"/>
        </w:trPr>
        <w:tc>
          <w:tcPr>
            <w:tcW w:w="189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 xml:space="preserve">Male </w:t>
            </w:r>
            <w:r w:rsidR="00F40CF7" w:rsidRPr="00C26EB6"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  <w:r w:rsidRPr="00C26EB6">
              <w:t xml:space="preserve">   Female </w:t>
            </w:r>
            <w:r w:rsidR="00F40CF7" w:rsidRPr="00C26EB6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</w:p>
        </w:tc>
        <w:tc>
          <w:tcPr>
            <w:tcW w:w="7687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180559" w:rsidP="005956FE">
            <w:r w:rsidRPr="00C26EB6">
              <w:t xml:space="preserve"> </w:t>
            </w:r>
            <w:r w:rsidR="00F40CF7">
              <w:pict>
                <v:shape id="_x0000_s1084" type="#_x0000_t202" style="width:136pt;height:15.5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84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E64AE0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F941DB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F941DB" w:rsidRPr="00C26EB6">
        <w:tc>
          <w:tcPr>
            <w:tcW w:w="9582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F941DB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Place of birth</w:t>
            </w: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32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1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956FE">
            <w:pPr>
              <w:pStyle w:val="QHeading1"/>
              <w:jc w:val="right"/>
            </w:pPr>
            <w:smartTag w:uri="urn:schemas-microsoft-com:office:smarttags" w:element="place">
              <w:smartTag w:uri="urn:schemas-microsoft-com:office:smarttags" w:element="PlaceType">
                <w:r w:rsidRPr="00C26EB6">
                  <w:t>Province</w:t>
                </w:r>
              </w:smartTag>
              <w:smartTag w:uri="urn:schemas-microsoft-com:office:smarttags" w:element="PlaceName">
                <w:r w:rsidRPr="00C26EB6">
                  <w:t>/State/</w:t>
                </w:r>
              </w:smartTag>
              <w:smartTag w:uri="urn:schemas-microsoft-com:office:smarttags" w:element="PlaceType">
                <w:r w:rsidRPr="00C26EB6">
                  <w:t>County</w:t>
                </w:r>
              </w:smartTag>
            </w:smartTag>
            <w:r w:rsidRPr="00C26EB6">
              <w:t>:</w:t>
            </w:r>
          </w:p>
        </w:tc>
        <w:tc>
          <w:tcPr>
            <w:tcW w:w="34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941DB" w:rsidRPr="00C26EB6" w:rsidRDefault="00F941DB" w:rsidP="00F941DB">
            <w:pPr>
              <w:pStyle w:val="greyArea"/>
            </w:pP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32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1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5956FE"/>
        </w:tc>
        <w:tc>
          <w:tcPr>
            <w:tcW w:w="34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41DB" w:rsidRPr="00C26EB6" w:rsidRDefault="00F941DB" w:rsidP="005956FE"/>
        </w:tc>
      </w:tr>
      <w:tr w:rsidR="00F941DB" w:rsidRPr="00C26EB6">
        <w:tc>
          <w:tcPr>
            <w:tcW w:w="9582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F941DB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Current Address</w:t>
            </w:r>
          </w:p>
        </w:tc>
      </w:tr>
      <w:tr w:rsidR="00F941DB" w:rsidRPr="00C26EB6">
        <w:tc>
          <w:tcPr>
            <w:tcW w:w="9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941DB" w:rsidRPr="00C26EB6" w:rsidRDefault="00F941DB" w:rsidP="005956FE">
            <w:pPr>
              <w:pStyle w:val="QHeading1"/>
            </w:pPr>
            <w:r w:rsidRPr="00C26EB6">
              <w:t>No. &amp; street:</w:t>
            </w:r>
          </w:p>
        </w:tc>
        <w:tc>
          <w:tcPr>
            <w:tcW w:w="20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QHeading1"/>
            </w:pPr>
            <w:r w:rsidRPr="00C26EB6">
              <w:t>City or Town:</w:t>
            </w:r>
          </w:p>
        </w:tc>
        <w:tc>
          <w:tcPr>
            <w:tcW w:w="24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Province/ State/County: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</w:tr>
      <w:tr w:rsidR="00F941DB" w:rsidRPr="00C26EB6"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941DB" w:rsidRPr="00C26EB6" w:rsidRDefault="00F941DB" w:rsidP="005956FE">
            <w:pPr>
              <w:pStyle w:val="QHeading1"/>
            </w:pPr>
            <w:r w:rsidRPr="00C26EB6">
              <w:t>Zip or Postcode:</w:t>
            </w:r>
          </w:p>
        </w:tc>
        <w:tc>
          <w:tcPr>
            <w:tcW w:w="203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24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41DB" w:rsidRPr="00C26EB6" w:rsidRDefault="00F941DB" w:rsidP="005956FE"/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1DB" w:rsidRPr="00C26EB6" w:rsidRDefault="00F941DB" w:rsidP="005956FE"/>
        </w:tc>
      </w:tr>
      <w:tr w:rsidR="00F941DB" w:rsidRPr="00C26EB6">
        <w:tc>
          <w:tcPr>
            <w:tcW w:w="9582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F941DB" w:rsidP="00F941DB">
            <w:pPr>
              <w:pStyle w:val="Heading3"/>
              <w:outlineLvl w:val="2"/>
            </w:pPr>
            <w:r w:rsidRPr="00C26EB6">
              <w:t>Child 3</w:t>
            </w:r>
          </w:p>
        </w:tc>
      </w:tr>
      <w:tr w:rsidR="00F941DB" w:rsidRPr="00C26EB6">
        <w:tc>
          <w:tcPr>
            <w:tcW w:w="9582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F941DB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Name</w:t>
            </w: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Title: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Surname:</w:t>
            </w:r>
          </w:p>
        </w:tc>
        <w:tc>
          <w:tcPr>
            <w:tcW w:w="6692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F941DB" w:rsidP="00F941DB">
            <w:pPr>
              <w:pStyle w:val="greyArea"/>
            </w:pP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First Name:</w:t>
            </w:r>
          </w:p>
        </w:tc>
        <w:tc>
          <w:tcPr>
            <w:tcW w:w="24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Middle Names:</w:t>
            </w:r>
          </w:p>
        </w:tc>
        <w:tc>
          <w:tcPr>
            <w:tcW w:w="482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F941DB" w:rsidP="00F941DB">
            <w:pPr>
              <w:pStyle w:val="greyArea"/>
            </w:pPr>
          </w:p>
        </w:tc>
      </w:tr>
      <w:tr w:rsidR="00F941DB" w:rsidRPr="00C26EB6">
        <w:tc>
          <w:tcPr>
            <w:tcW w:w="189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941DB" w:rsidRPr="00C26EB6" w:rsidRDefault="00F941DB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Sex</w:t>
            </w:r>
          </w:p>
        </w:tc>
        <w:tc>
          <w:tcPr>
            <w:tcW w:w="7687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B4136C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Date of Birth</w:t>
            </w:r>
            <w:r w:rsidR="00F941DB" w:rsidRPr="00C26EB6">
              <w:rPr>
                <w:lang w:val="en-GB"/>
              </w:rPr>
              <w:t xml:space="preserve">    </w:t>
            </w:r>
            <w:r w:rsidR="00FE0EA9" w:rsidRPr="00C26EB6">
              <w:rPr>
                <w:rStyle w:val="QCommentsChar"/>
                <w:b w:val="0"/>
              </w:rPr>
              <w:t>Day / Month / Year</w:t>
            </w:r>
          </w:p>
        </w:tc>
      </w:tr>
      <w:tr w:rsidR="00F941DB" w:rsidRPr="00C26EB6">
        <w:trPr>
          <w:trHeight w:val="385"/>
        </w:trPr>
        <w:tc>
          <w:tcPr>
            <w:tcW w:w="189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 xml:space="preserve">Male </w:t>
            </w:r>
            <w:r w:rsidR="00F40CF7" w:rsidRPr="00C26EB6"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  <w:r w:rsidRPr="00C26EB6">
              <w:t xml:space="preserve">   Female </w:t>
            </w:r>
            <w:r w:rsidR="00F40CF7" w:rsidRPr="00C26EB6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</w:p>
        </w:tc>
        <w:tc>
          <w:tcPr>
            <w:tcW w:w="7687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180559" w:rsidP="005956FE">
            <w:r w:rsidRPr="00C26EB6">
              <w:t xml:space="preserve"> </w:t>
            </w:r>
            <w:r w:rsidR="00F40CF7">
              <w:pict>
                <v:shape id="_x0000_s1083" type="#_x0000_t202" style="width:136pt;height:15.5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83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E64AE0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F941DB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F941DB" w:rsidRPr="00C26EB6">
        <w:tc>
          <w:tcPr>
            <w:tcW w:w="9582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F941DB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Place of birth</w:t>
            </w: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32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1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smartTag w:uri="urn:schemas-microsoft-com:office:smarttags" w:element="place">
              <w:smartTag w:uri="urn:schemas-microsoft-com:office:smarttags" w:element="PlaceType">
                <w:r w:rsidRPr="00C26EB6">
                  <w:t>Province</w:t>
                </w:r>
              </w:smartTag>
              <w:smartTag w:uri="urn:schemas-microsoft-com:office:smarttags" w:element="PlaceName">
                <w:r w:rsidRPr="00C26EB6">
                  <w:t>/State/</w:t>
                </w:r>
              </w:smartTag>
              <w:smartTag w:uri="urn:schemas-microsoft-com:office:smarttags" w:element="PlaceType">
                <w:r w:rsidRPr="00C26EB6">
                  <w:t>County</w:t>
                </w:r>
              </w:smartTag>
            </w:smartTag>
            <w:r w:rsidRPr="00C26EB6">
              <w:t>:</w:t>
            </w:r>
          </w:p>
        </w:tc>
        <w:tc>
          <w:tcPr>
            <w:tcW w:w="34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941DB" w:rsidRPr="00C26EB6" w:rsidRDefault="00F941DB" w:rsidP="00F941DB">
            <w:pPr>
              <w:pStyle w:val="greyArea"/>
            </w:pP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32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1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5956FE"/>
        </w:tc>
        <w:tc>
          <w:tcPr>
            <w:tcW w:w="34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41DB" w:rsidRPr="00C26EB6" w:rsidRDefault="00F941DB" w:rsidP="005956FE"/>
        </w:tc>
      </w:tr>
      <w:tr w:rsidR="00F941DB" w:rsidRPr="00C26EB6">
        <w:tc>
          <w:tcPr>
            <w:tcW w:w="9582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F941DB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Current Address</w:t>
            </w:r>
          </w:p>
        </w:tc>
      </w:tr>
      <w:tr w:rsidR="00F941DB" w:rsidRPr="00C26EB6">
        <w:tc>
          <w:tcPr>
            <w:tcW w:w="9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No. &amp; street:</w:t>
            </w:r>
          </w:p>
        </w:tc>
        <w:tc>
          <w:tcPr>
            <w:tcW w:w="20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24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Province/ State/County: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</w:tr>
      <w:tr w:rsidR="00F941DB" w:rsidRPr="00C26EB6"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Zip or Postcode:</w:t>
            </w:r>
          </w:p>
        </w:tc>
        <w:tc>
          <w:tcPr>
            <w:tcW w:w="203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24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41DB" w:rsidRPr="00C26EB6" w:rsidRDefault="00F941DB" w:rsidP="005956FE"/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1DB" w:rsidRPr="00C26EB6" w:rsidRDefault="00F941DB" w:rsidP="005956FE"/>
        </w:tc>
      </w:tr>
      <w:tr w:rsidR="00F941DB" w:rsidRPr="00C26EB6">
        <w:tc>
          <w:tcPr>
            <w:tcW w:w="9582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F941DB" w:rsidP="00F941DB">
            <w:pPr>
              <w:pStyle w:val="Heading3"/>
              <w:outlineLvl w:val="2"/>
            </w:pPr>
            <w:r w:rsidRPr="00C26EB6">
              <w:t>Child 4</w:t>
            </w:r>
          </w:p>
        </w:tc>
      </w:tr>
      <w:tr w:rsidR="00F941DB" w:rsidRPr="00C26EB6">
        <w:tc>
          <w:tcPr>
            <w:tcW w:w="9582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F941DB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Name</w:t>
            </w: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Title: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Surname:</w:t>
            </w:r>
          </w:p>
        </w:tc>
        <w:tc>
          <w:tcPr>
            <w:tcW w:w="6692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F941DB" w:rsidP="00F941DB">
            <w:pPr>
              <w:pStyle w:val="greyArea"/>
            </w:pP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First Name:</w:t>
            </w:r>
          </w:p>
        </w:tc>
        <w:tc>
          <w:tcPr>
            <w:tcW w:w="24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Middle Names:</w:t>
            </w:r>
          </w:p>
        </w:tc>
        <w:tc>
          <w:tcPr>
            <w:tcW w:w="482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F941DB" w:rsidP="00F941DB">
            <w:pPr>
              <w:pStyle w:val="greyArea"/>
            </w:pPr>
          </w:p>
        </w:tc>
      </w:tr>
      <w:tr w:rsidR="00F941DB" w:rsidRPr="00C26EB6">
        <w:tc>
          <w:tcPr>
            <w:tcW w:w="189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941DB" w:rsidRPr="00C26EB6" w:rsidRDefault="00F941DB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Sex</w:t>
            </w:r>
          </w:p>
        </w:tc>
        <w:tc>
          <w:tcPr>
            <w:tcW w:w="7687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B4136C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Date of Birth</w:t>
            </w:r>
            <w:r w:rsidR="00F941DB" w:rsidRPr="00C26EB6">
              <w:rPr>
                <w:lang w:val="en-GB"/>
              </w:rPr>
              <w:t xml:space="preserve">    </w:t>
            </w:r>
            <w:r w:rsidR="00FE0EA9" w:rsidRPr="00C26EB6">
              <w:rPr>
                <w:rStyle w:val="QCommentsChar"/>
                <w:b w:val="0"/>
              </w:rPr>
              <w:t>Day / Month / Year</w:t>
            </w:r>
          </w:p>
        </w:tc>
      </w:tr>
      <w:tr w:rsidR="00F941DB" w:rsidRPr="00C26EB6">
        <w:trPr>
          <w:trHeight w:val="370"/>
        </w:trPr>
        <w:tc>
          <w:tcPr>
            <w:tcW w:w="189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 xml:space="preserve">Male </w:t>
            </w:r>
            <w:r w:rsidR="00F40CF7" w:rsidRPr="00C26EB6"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  <w:r w:rsidRPr="00C26EB6">
              <w:t xml:space="preserve">   Female </w:t>
            </w:r>
            <w:r w:rsidR="00F40CF7" w:rsidRPr="00C26EB6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</w:p>
        </w:tc>
        <w:tc>
          <w:tcPr>
            <w:tcW w:w="7687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180559" w:rsidP="005956FE">
            <w:r w:rsidRPr="00C26EB6">
              <w:t xml:space="preserve"> </w:t>
            </w:r>
            <w:r w:rsidR="00F40CF7">
              <w:pict>
                <v:shape id="_x0000_s1082" type="#_x0000_t202" style="width:136pt;height:15.5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82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F941DB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F941DB" w:rsidRPr="00C26EB6">
        <w:tc>
          <w:tcPr>
            <w:tcW w:w="9582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F941DB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Place of birth</w:t>
            </w: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32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1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smartTag w:uri="urn:schemas-microsoft-com:office:smarttags" w:element="place">
              <w:smartTag w:uri="urn:schemas-microsoft-com:office:smarttags" w:element="PlaceType">
                <w:r w:rsidRPr="00C26EB6">
                  <w:t>Province</w:t>
                </w:r>
              </w:smartTag>
              <w:smartTag w:uri="urn:schemas-microsoft-com:office:smarttags" w:element="PlaceName">
                <w:r w:rsidRPr="00C26EB6">
                  <w:t>/State/</w:t>
                </w:r>
              </w:smartTag>
              <w:smartTag w:uri="urn:schemas-microsoft-com:office:smarttags" w:element="PlaceType">
                <w:r w:rsidRPr="00C26EB6">
                  <w:t>County</w:t>
                </w:r>
              </w:smartTag>
            </w:smartTag>
            <w:r w:rsidRPr="00C26EB6">
              <w:t>:</w:t>
            </w:r>
          </w:p>
        </w:tc>
        <w:tc>
          <w:tcPr>
            <w:tcW w:w="34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941DB" w:rsidRPr="00C26EB6" w:rsidRDefault="00F941DB" w:rsidP="00F941DB">
            <w:pPr>
              <w:pStyle w:val="greyArea"/>
            </w:pP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325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17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41DB" w:rsidRPr="00C26EB6" w:rsidRDefault="00F941DB" w:rsidP="005956FE"/>
        </w:tc>
        <w:tc>
          <w:tcPr>
            <w:tcW w:w="34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1DB" w:rsidRPr="00C26EB6" w:rsidRDefault="00F941DB" w:rsidP="005956FE"/>
        </w:tc>
      </w:tr>
      <w:tr w:rsidR="00F941DB" w:rsidRPr="00C26EB6">
        <w:tc>
          <w:tcPr>
            <w:tcW w:w="9582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F941DB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lastRenderedPageBreak/>
              <w:t>Current Address</w:t>
            </w:r>
          </w:p>
        </w:tc>
      </w:tr>
      <w:tr w:rsidR="00F941DB" w:rsidRPr="00C26EB6">
        <w:tc>
          <w:tcPr>
            <w:tcW w:w="9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No. &amp; street:</w:t>
            </w:r>
          </w:p>
        </w:tc>
        <w:tc>
          <w:tcPr>
            <w:tcW w:w="20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24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Province/ State/County: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</w:tr>
      <w:tr w:rsidR="00F941DB" w:rsidRPr="00C26EB6"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Zip or Postcode:</w:t>
            </w:r>
          </w:p>
        </w:tc>
        <w:tc>
          <w:tcPr>
            <w:tcW w:w="203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24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41DB" w:rsidRPr="00C26EB6" w:rsidRDefault="00F941DB" w:rsidP="005956FE"/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1DB" w:rsidRPr="00C26EB6" w:rsidRDefault="00F941DB" w:rsidP="005956FE"/>
        </w:tc>
      </w:tr>
      <w:tr w:rsidR="00F941DB" w:rsidRPr="00C26EB6">
        <w:tc>
          <w:tcPr>
            <w:tcW w:w="9582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F941DB" w:rsidP="00F941DB">
            <w:pPr>
              <w:pStyle w:val="Heading3"/>
              <w:outlineLvl w:val="2"/>
            </w:pPr>
            <w:r w:rsidRPr="00C26EB6">
              <w:t>Child 5</w:t>
            </w:r>
          </w:p>
        </w:tc>
      </w:tr>
      <w:tr w:rsidR="00F941DB" w:rsidRPr="00C26EB6">
        <w:tc>
          <w:tcPr>
            <w:tcW w:w="9582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F941DB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Name</w:t>
            </w: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Title: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Surname:</w:t>
            </w:r>
          </w:p>
        </w:tc>
        <w:tc>
          <w:tcPr>
            <w:tcW w:w="6692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F941DB" w:rsidP="00F941DB">
            <w:pPr>
              <w:pStyle w:val="greyArea"/>
            </w:pP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78685A">
            <w:pPr>
              <w:pStyle w:val="QHeading1"/>
            </w:pPr>
            <w:r w:rsidRPr="00C26EB6">
              <w:t>First Name:</w:t>
            </w:r>
          </w:p>
        </w:tc>
        <w:tc>
          <w:tcPr>
            <w:tcW w:w="24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14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Middle Names:</w:t>
            </w:r>
          </w:p>
        </w:tc>
        <w:tc>
          <w:tcPr>
            <w:tcW w:w="44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F941DB" w:rsidP="00F941DB">
            <w:pPr>
              <w:pStyle w:val="greyArea"/>
            </w:pPr>
          </w:p>
        </w:tc>
      </w:tr>
      <w:tr w:rsidR="00F941DB" w:rsidRPr="00C26EB6">
        <w:tc>
          <w:tcPr>
            <w:tcW w:w="189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941DB" w:rsidRPr="00C26EB6" w:rsidRDefault="00F941DB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Sex</w:t>
            </w:r>
          </w:p>
        </w:tc>
        <w:tc>
          <w:tcPr>
            <w:tcW w:w="7687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B4136C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Date of Birth</w:t>
            </w:r>
            <w:r w:rsidR="00F941DB" w:rsidRPr="00C26EB6">
              <w:rPr>
                <w:lang w:val="en-GB"/>
              </w:rPr>
              <w:t xml:space="preserve">    </w:t>
            </w:r>
            <w:r w:rsidR="00FE0EA9" w:rsidRPr="00C26EB6">
              <w:rPr>
                <w:rStyle w:val="QCommentsChar"/>
                <w:b w:val="0"/>
              </w:rPr>
              <w:t>Day / Month / Year</w:t>
            </w:r>
          </w:p>
        </w:tc>
      </w:tr>
      <w:tr w:rsidR="00F941DB" w:rsidRPr="00C26EB6">
        <w:trPr>
          <w:trHeight w:val="357"/>
        </w:trPr>
        <w:tc>
          <w:tcPr>
            <w:tcW w:w="189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 xml:space="preserve">Male </w:t>
            </w:r>
            <w:r w:rsidR="00F40CF7" w:rsidRPr="00C26EB6"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  <w:r w:rsidRPr="00C26EB6">
              <w:t xml:space="preserve">   Female </w:t>
            </w:r>
            <w:r w:rsidR="00F40CF7" w:rsidRPr="00C26EB6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</w:p>
        </w:tc>
        <w:tc>
          <w:tcPr>
            <w:tcW w:w="7687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941DB" w:rsidRPr="00C26EB6" w:rsidRDefault="00180559" w:rsidP="005956FE">
            <w:r w:rsidRPr="00C26EB6">
              <w:t xml:space="preserve"> </w:t>
            </w:r>
            <w:r w:rsidR="00F40CF7">
              <w:pict>
                <v:shape id="_x0000_s1081" type="#_x0000_t202" style="width:136pt;height:15.5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81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F941DB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F941DB" w:rsidRPr="00C26EB6">
        <w:tc>
          <w:tcPr>
            <w:tcW w:w="9582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F941DB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Place of birth</w:t>
            </w: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32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1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78685A" w:rsidP="005E7FDE">
            <w:pPr>
              <w:pStyle w:val="QHeading1"/>
            </w:pPr>
            <w:smartTag w:uri="urn:schemas-microsoft-com:office:smarttags" w:element="place">
              <w:smartTag w:uri="urn:schemas-microsoft-com:office:smarttags" w:element="PlaceType">
                <w:r w:rsidRPr="00C26EB6">
                  <w:t>Province</w:t>
                </w:r>
              </w:smartTag>
              <w:smartTag w:uri="urn:schemas-microsoft-com:office:smarttags" w:element="PlaceName">
                <w:r w:rsidRPr="00C26EB6">
                  <w:t>/State/</w:t>
                </w:r>
              </w:smartTag>
              <w:smartTag w:uri="urn:schemas-microsoft-com:office:smarttags" w:element="PlaceType">
                <w:r w:rsidRPr="00C26EB6">
                  <w:t>County</w:t>
                </w:r>
              </w:smartTag>
            </w:smartTag>
            <w:r w:rsidR="00F941DB" w:rsidRPr="00C26EB6">
              <w:t>:</w:t>
            </w:r>
          </w:p>
        </w:tc>
        <w:tc>
          <w:tcPr>
            <w:tcW w:w="34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941DB" w:rsidRPr="00C26EB6" w:rsidRDefault="00F941DB" w:rsidP="00F941DB">
            <w:pPr>
              <w:pStyle w:val="greyArea"/>
            </w:pPr>
          </w:p>
        </w:tc>
      </w:tr>
      <w:tr w:rsidR="00F941DB" w:rsidRPr="00C26EB6"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32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F941DB">
            <w:pPr>
              <w:pStyle w:val="greyArea"/>
            </w:pPr>
          </w:p>
        </w:tc>
        <w:tc>
          <w:tcPr>
            <w:tcW w:w="1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5956FE"/>
        </w:tc>
        <w:tc>
          <w:tcPr>
            <w:tcW w:w="34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41DB" w:rsidRPr="00C26EB6" w:rsidRDefault="00F941DB" w:rsidP="005956FE"/>
        </w:tc>
      </w:tr>
      <w:tr w:rsidR="00F941DB" w:rsidRPr="00C26EB6">
        <w:tc>
          <w:tcPr>
            <w:tcW w:w="9582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41DB" w:rsidRPr="00C26EB6" w:rsidRDefault="00F941DB" w:rsidP="005956FE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Current Address</w:t>
            </w:r>
          </w:p>
        </w:tc>
      </w:tr>
      <w:tr w:rsidR="00F941DB" w:rsidRPr="00C26EB6">
        <w:tc>
          <w:tcPr>
            <w:tcW w:w="9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No. &amp; street:</w:t>
            </w:r>
          </w:p>
        </w:tc>
        <w:tc>
          <w:tcPr>
            <w:tcW w:w="20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24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Province/ State/County: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</w:tr>
      <w:tr w:rsidR="00F941DB" w:rsidRPr="00C26EB6"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Zip or Postcode:</w:t>
            </w:r>
          </w:p>
        </w:tc>
        <w:tc>
          <w:tcPr>
            <w:tcW w:w="203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941DB" w:rsidRPr="00C26EB6" w:rsidRDefault="00F941DB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24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41DB" w:rsidRPr="00C26EB6" w:rsidRDefault="00F941DB" w:rsidP="005956FE">
            <w:pPr>
              <w:pStyle w:val="greyArea"/>
            </w:pP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41DB" w:rsidRPr="00C26EB6" w:rsidRDefault="00F941DB" w:rsidP="005956FE"/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1DB" w:rsidRPr="00C26EB6" w:rsidRDefault="00F941DB" w:rsidP="005956FE"/>
        </w:tc>
      </w:tr>
      <w:tr w:rsidR="00F941DB" w:rsidRPr="00C26EB6">
        <w:tc>
          <w:tcPr>
            <w:tcW w:w="958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1DB" w:rsidRPr="00C26EB6" w:rsidRDefault="00A7544B" w:rsidP="00F941DB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Other m</w:t>
            </w:r>
            <w:r w:rsidR="00F941DB" w:rsidRPr="00C26EB6">
              <w:rPr>
                <w:lang w:val="en-GB"/>
              </w:rPr>
              <w:t xml:space="preserve">embers of your family who want to enter the </w:t>
            </w:r>
            <w:smartTag w:uri="urn:schemas-microsoft-com:office:smarttags" w:element="country-region">
              <w:smartTag w:uri="urn:schemas-microsoft-com:office:smarttags" w:element="place">
                <w:r w:rsidR="00F941DB" w:rsidRPr="00C26EB6">
                  <w:rPr>
                    <w:lang w:val="en-GB"/>
                  </w:rPr>
                  <w:t>USA</w:t>
                </w:r>
              </w:smartTag>
            </w:smartTag>
            <w:r w:rsidR="00F941DB" w:rsidRPr="00C26EB6">
              <w:rPr>
                <w:lang w:val="en-GB"/>
              </w:rPr>
              <w:t xml:space="preserve"> with you </w:t>
            </w:r>
          </w:p>
        </w:tc>
      </w:tr>
      <w:tr w:rsidR="00FB0AF7" w:rsidRPr="00C26EB6">
        <w:trPr>
          <w:trHeight w:val="240"/>
        </w:trPr>
        <w:tc>
          <w:tcPr>
            <w:tcW w:w="510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AF7" w:rsidRPr="00C26EB6" w:rsidRDefault="00FB0AF7" w:rsidP="00F27704">
            <w:pPr>
              <w:pStyle w:val="QHeading1Centre"/>
            </w:pPr>
            <w:r w:rsidRPr="00C26EB6">
              <w:t>Name</w:t>
            </w:r>
          </w:p>
        </w:tc>
        <w:tc>
          <w:tcPr>
            <w:tcW w:w="4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AF7" w:rsidRPr="00C26EB6" w:rsidRDefault="00FB0AF7" w:rsidP="00F27704">
            <w:pPr>
              <w:pStyle w:val="QHeading1Centre"/>
            </w:pPr>
            <w:r w:rsidRPr="00C26EB6">
              <w:t>Relationship</w:t>
            </w:r>
          </w:p>
        </w:tc>
      </w:tr>
      <w:tr w:rsidR="00FB0AF7" w:rsidRPr="00C26EB6">
        <w:trPr>
          <w:trHeight w:val="240"/>
        </w:trPr>
        <w:tc>
          <w:tcPr>
            <w:tcW w:w="510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B0AF7" w:rsidRPr="00C26EB6" w:rsidRDefault="00FB0AF7" w:rsidP="005956FE">
            <w:pPr>
              <w:pStyle w:val="greyArea"/>
            </w:pPr>
          </w:p>
        </w:tc>
        <w:tc>
          <w:tcPr>
            <w:tcW w:w="44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B0AF7" w:rsidRPr="00C26EB6" w:rsidRDefault="00FB0AF7" w:rsidP="005956FE">
            <w:pPr>
              <w:pStyle w:val="greyArea"/>
            </w:pPr>
          </w:p>
        </w:tc>
      </w:tr>
      <w:tr w:rsidR="00FB0AF7" w:rsidRPr="00C26EB6">
        <w:trPr>
          <w:trHeight w:val="240"/>
        </w:trPr>
        <w:tc>
          <w:tcPr>
            <w:tcW w:w="5104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0AF7" w:rsidRPr="00C26EB6" w:rsidRDefault="00FB0AF7" w:rsidP="005956FE">
            <w:pPr>
              <w:pStyle w:val="greyArea"/>
            </w:pPr>
          </w:p>
        </w:tc>
        <w:tc>
          <w:tcPr>
            <w:tcW w:w="4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B0AF7" w:rsidRPr="00C26EB6" w:rsidRDefault="00FB0AF7" w:rsidP="005956FE">
            <w:pPr>
              <w:pStyle w:val="greyArea"/>
            </w:pPr>
          </w:p>
        </w:tc>
      </w:tr>
      <w:tr w:rsidR="00FB0AF7" w:rsidRPr="00C26EB6">
        <w:trPr>
          <w:trHeight w:val="240"/>
        </w:trPr>
        <w:tc>
          <w:tcPr>
            <w:tcW w:w="5104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0AF7" w:rsidRPr="00C26EB6" w:rsidRDefault="00FB0AF7" w:rsidP="005956FE">
            <w:pPr>
              <w:pStyle w:val="greyArea"/>
            </w:pPr>
          </w:p>
        </w:tc>
        <w:tc>
          <w:tcPr>
            <w:tcW w:w="4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B0AF7" w:rsidRPr="00C26EB6" w:rsidRDefault="00FB0AF7" w:rsidP="005956FE">
            <w:pPr>
              <w:pStyle w:val="greyArea"/>
            </w:pPr>
          </w:p>
        </w:tc>
      </w:tr>
      <w:tr w:rsidR="00FB0AF7" w:rsidRPr="00C26EB6">
        <w:trPr>
          <w:trHeight w:val="240"/>
        </w:trPr>
        <w:tc>
          <w:tcPr>
            <w:tcW w:w="5104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0AF7" w:rsidRPr="00C26EB6" w:rsidRDefault="00FB0AF7" w:rsidP="005956FE">
            <w:pPr>
              <w:pStyle w:val="greyArea"/>
            </w:pPr>
          </w:p>
        </w:tc>
        <w:tc>
          <w:tcPr>
            <w:tcW w:w="4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B0AF7" w:rsidRPr="00C26EB6" w:rsidRDefault="00FB0AF7" w:rsidP="005956FE">
            <w:pPr>
              <w:pStyle w:val="greyArea"/>
            </w:pPr>
          </w:p>
        </w:tc>
      </w:tr>
      <w:tr w:rsidR="00FB0AF7" w:rsidRPr="00C26EB6">
        <w:trPr>
          <w:trHeight w:val="240"/>
        </w:trPr>
        <w:tc>
          <w:tcPr>
            <w:tcW w:w="5104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0AF7" w:rsidRPr="00C26EB6" w:rsidRDefault="00FB0AF7" w:rsidP="005956FE">
            <w:pPr>
              <w:pStyle w:val="greyArea"/>
            </w:pPr>
          </w:p>
        </w:tc>
        <w:tc>
          <w:tcPr>
            <w:tcW w:w="4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B0AF7" w:rsidRPr="00C26EB6" w:rsidRDefault="00FB0AF7" w:rsidP="005956FE">
            <w:pPr>
              <w:pStyle w:val="greyArea"/>
            </w:pPr>
          </w:p>
        </w:tc>
      </w:tr>
      <w:tr w:rsidR="00FB0AF7" w:rsidRPr="00C26EB6">
        <w:trPr>
          <w:trHeight w:val="240"/>
        </w:trPr>
        <w:tc>
          <w:tcPr>
            <w:tcW w:w="5104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0AF7" w:rsidRPr="00C26EB6" w:rsidRDefault="00FB0AF7" w:rsidP="005956FE">
            <w:pPr>
              <w:pStyle w:val="greyArea"/>
            </w:pPr>
          </w:p>
        </w:tc>
        <w:tc>
          <w:tcPr>
            <w:tcW w:w="4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B0AF7" w:rsidRPr="00C26EB6" w:rsidRDefault="00FB0AF7" w:rsidP="005956FE">
            <w:pPr>
              <w:pStyle w:val="greyArea"/>
            </w:pPr>
          </w:p>
        </w:tc>
      </w:tr>
      <w:tr w:rsidR="00FB0AF7" w:rsidRPr="00C26EB6">
        <w:trPr>
          <w:trHeight w:val="240"/>
        </w:trPr>
        <w:tc>
          <w:tcPr>
            <w:tcW w:w="510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AF7" w:rsidRPr="00C26EB6" w:rsidRDefault="00FB0AF7" w:rsidP="005956FE">
            <w:pPr>
              <w:pStyle w:val="greyArea"/>
            </w:pPr>
          </w:p>
        </w:tc>
        <w:tc>
          <w:tcPr>
            <w:tcW w:w="44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AF7" w:rsidRPr="00C26EB6" w:rsidRDefault="00FB0AF7" w:rsidP="005956FE">
            <w:pPr>
              <w:pStyle w:val="greyArea"/>
            </w:pPr>
          </w:p>
        </w:tc>
      </w:tr>
    </w:tbl>
    <w:p w:rsidR="001A66F9" w:rsidRPr="00C26EB6" w:rsidRDefault="001A66F9" w:rsidP="002736D4">
      <w:pPr>
        <w:pStyle w:val="Heading1"/>
        <w:rPr>
          <w:lang w:val="en-GB"/>
        </w:rPr>
      </w:pPr>
      <w:r w:rsidRPr="00C26EB6">
        <w:rPr>
          <w:lang w:val="en-GB"/>
        </w:rPr>
        <w:t>Addresses</w:t>
      </w:r>
    </w:p>
    <w:tbl>
      <w:tblPr>
        <w:tblStyle w:val="TableGrid"/>
        <w:tblW w:w="9582" w:type="dxa"/>
        <w:tblInd w:w="61" w:type="dxa"/>
        <w:tblLayout w:type="fixed"/>
        <w:tblCellMar>
          <w:left w:w="0" w:type="dxa"/>
          <w:right w:w="0" w:type="dxa"/>
        </w:tblCellMar>
        <w:tblLook w:val="01E0"/>
      </w:tblPr>
      <w:tblGrid>
        <w:gridCol w:w="916"/>
        <w:gridCol w:w="1206"/>
        <w:gridCol w:w="6"/>
        <w:gridCol w:w="823"/>
        <w:gridCol w:w="757"/>
        <w:gridCol w:w="2428"/>
        <w:gridCol w:w="1067"/>
        <w:gridCol w:w="2379"/>
      </w:tblGrid>
      <w:tr w:rsidR="007D06AC" w:rsidRPr="00C26EB6">
        <w:tc>
          <w:tcPr>
            <w:tcW w:w="95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C" w:rsidRPr="00C26EB6" w:rsidRDefault="007D06AC" w:rsidP="007D06AC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 xml:space="preserve">Residences in the last five years </w:t>
            </w:r>
            <w:r w:rsidRPr="00C96ECB">
              <w:rPr>
                <w:rStyle w:val="QCommentsChar"/>
                <w:b w:val="0"/>
              </w:rPr>
              <w:t>(list present address first)</w:t>
            </w:r>
          </w:p>
        </w:tc>
      </w:tr>
      <w:tr w:rsidR="007D06AC" w:rsidRPr="00C26EB6">
        <w:tc>
          <w:tcPr>
            <w:tcW w:w="21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06AC" w:rsidRPr="00C26EB6" w:rsidRDefault="00B4136C" w:rsidP="0018055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From</w:t>
            </w:r>
            <w:r w:rsidR="007D06AC" w:rsidRPr="00C26EB6">
              <w:rPr>
                <w:lang w:val="en-GB"/>
              </w:rPr>
              <w:t xml:space="preserve">    </w:t>
            </w:r>
            <w:r w:rsidR="007D06AC" w:rsidRPr="00C26EB6">
              <w:rPr>
                <w:rStyle w:val="QCommentsChar"/>
                <w:b w:val="0"/>
              </w:rPr>
              <w:t>Month / Year</w:t>
            </w:r>
            <w:r w:rsidR="007D06AC" w:rsidRPr="00C26EB6">
              <w:rPr>
                <w:rStyle w:val="QCommentsChar"/>
              </w:rPr>
              <w:t xml:space="preserve"> </w:t>
            </w:r>
          </w:p>
        </w:tc>
        <w:tc>
          <w:tcPr>
            <w:tcW w:w="746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06AC" w:rsidRPr="00C26EB6" w:rsidRDefault="00B4136C" w:rsidP="0018055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To</w:t>
            </w:r>
            <w:r w:rsidR="007D06AC" w:rsidRPr="00C26EB6">
              <w:rPr>
                <w:lang w:val="en-GB"/>
              </w:rPr>
              <w:t xml:space="preserve">    </w:t>
            </w:r>
            <w:r w:rsidR="007D06AC" w:rsidRPr="00C26EB6">
              <w:rPr>
                <w:rStyle w:val="QCommentsChar"/>
                <w:b w:val="0"/>
              </w:rPr>
              <w:t>Month / Year</w:t>
            </w:r>
          </w:p>
        </w:tc>
      </w:tr>
      <w:tr w:rsidR="007D06AC" w:rsidRPr="00C26EB6">
        <w:trPr>
          <w:trHeight w:val="390"/>
        </w:trPr>
        <w:tc>
          <w:tcPr>
            <w:tcW w:w="21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06AC" w:rsidRPr="00C26EB6" w:rsidRDefault="00F40CF7" w:rsidP="00DE4854">
            <w:pPr>
              <w:pStyle w:val="QHeading1"/>
            </w:pPr>
            <w:r>
              <w:pict>
                <v:shape id="_x0000_s1080" type="#_x0000_t202" style="width:97.85pt;height:15.5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80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F941DB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46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06AC" w:rsidRPr="00C26EB6" w:rsidRDefault="00F40CF7" w:rsidP="00DE4854">
            <w:pPr>
              <w:pStyle w:val="QHeading1"/>
            </w:pPr>
            <w:r>
              <w:pict>
                <v:shape id="_x0000_s1079" type="#_x0000_t202" style="width:136pt;height:15.5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79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D06AC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D06AC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D06AC">
                        <w:proofErr w:type="gramStart"/>
                        <w:r>
                          <w:t>q</w:t>
                        </w:r>
                        <w:proofErr w:type="gramEnd"/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7D06AC" w:rsidRPr="00C26EB6">
        <w:tc>
          <w:tcPr>
            <w:tcW w:w="9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D06AC" w:rsidRPr="00C26EB6" w:rsidRDefault="007D06AC" w:rsidP="005E7FDE">
            <w:pPr>
              <w:pStyle w:val="QHeading1"/>
            </w:pPr>
            <w:r w:rsidRPr="00C26EB6">
              <w:t>No. &amp; street:</w:t>
            </w:r>
          </w:p>
        </w:tc>
        <w:tc>
          <w:tcPr>
            <w:tcW w:w="20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06AC" w:rsidRPr="00C26EB6" w:rsidRDefault="007D06AC" w:rsidP="007D06AC">
            <w:pPr>
              <w:pStyle w:val="StylegreyAreaRight"/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06AC" w:rsidRPr="00C26EB6" w:rsidRDefault="007D06AC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06AC" w:rsidRPr="00C26EB6" w:rsidRDefault="007D06AC" w:rsidP="007D06AC">
            <w:pPr>
              <w:pStyle w:val="StylegreyAreaRight"/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06AC" w:rsidRPr="00C26EB6" w:rsidRDefault="007D06AC" w:rsidP="005E7FDE">
            <w:pPr>
              <w:pStyle w:val="QHeading1"/>
            </w:pPr>
            <w:r w:rsidRPr="00C26EB6">
              <w:t>Province/ State/County: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06AC" w:rsidRPr="00C26EB6" w:rsidRDefault="007D06AC" w:rsidP="007D06AC">
            <w:pPr>
              <w:pStyle w:val="StylegreyAreaRight"/>
            </w:pPr>
          </w:p>
        </w:tc>
      </w:tr>
      <w:tr w:rsidR="007D06AC" w:rsidRPr="00C26EB6"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D06AC" w:rsidRPr="00C26EB6" w:rsidRDefault="007D06AC" w:rsidP="005E7FDE">
            <w:pPr>
              <w:pStyle w:val="QHeading1"/>
            </w:pPr>
            <w:r w:rsidRPr="00C26EB6">
              <w:t>Zip or Postcode:</w:t>
            </w:r>
          </w:p>
        </w:tc>
        <w:tc>
          <w:tcPr>
            <w:tcW w:w="20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06AC" w:rsidRPr="00C26EB6" w:rsidRDefault="007D06AC" w:rsidP="007D06AC">
            <w:pPr>
              <w:pStyle w:val="StylegreyAreaRight"/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D06AC" w:rsidRPr="00C26EB6" w:rsidRDefault="007D06AC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06AC" w:rsidRPr="00C26EB6" w:rsidRDefault="007D06AC" w:rsidP="007D06AC">
            <w:pPr>
              <w:pStyle w:val="StylegreyAreaRight"/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06AC" w:rsidRPr="00C26EB6" w:rsidRDefault="007D06AC" w:rsidP="00180559"/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AC" w:rsidRPr="00C26EB6" w:rsidRDefault="007D06AC" w:rsidP="007D06AC"/>
        </w:tc>
      </w:tr>
      <w:tr w:rsidR="007D5B47" w:rsidRPr="00C26EB6">
        <w:tc>
          <w:tcPr>
            <w:tcW w:w="21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5B47" w:rsidRPr="00C26EB6" w:rsidRDefault="00B4136C" w:rsidP="0018055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From</w:t>
            </w:r>
            <w:r w:rsidR="007D5B47" w:rsidRPr="00C26EB6">
              <w:rPr>
                <w:lang w:val="en-GB"/>
              </w:rPr>
              <w:t xml:space="preserve">    </w:t>
            </w:r>
            <w:r w:rsidR="007D5B47" w:rsidRPr="00C26EB6">
              <w:rPr>
                <w:rStyle w:val="QCommentsChar"/>
              </w:rPr>
              <w:t xml:space="preserve">Month / Year </w:t>
            </w:r>
          </w:p>
        </w:tc>
        <w:tc>
          <w:tcPr>
            <w:tcW w:w="746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5B47" w:rsidRPr="00C26EB6" w:rsidRDefault="00B4136C" w:rsidP="0018055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To</w:t>
            </w:r>
            <w:r w:rsidR="007D5B47" w:rsidRPr="00C26EB6">
              <w:rPr>
                <w:lang w:val="en-GB"/>
              </w:rPr>
              <w:t xml:space="preserve">    </w:t>
            </w:r>
            <w:r w:rsidR="007D5B47" w:rsidRPr="00C26EB6">
              <w:rPr>
                <w:rStyle w:val="QCommentsChar"/>
              </w:rPr>
              <w:t>Month / Year</w:t>
            </w:r>
          </w:p>
        </w:tc>
      </w:tr>
      <w:tr w:rsidR="007D5B47" w:rsidRPr="00C26EB6">
        <w:trPr>
          <w:trHeight w:val="390"/>
        </w:trPr>
        <w:tc>
          <w:tcPr>
            <w:tcW w:w="21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5B47" w:rsidRPr="00C26EB6" w:rsidRDefault="00180559" w:rsidP="00180559">
            <w:r w:rsidRPr="00C26EB6">
              <w:t xml:space="preserve"> </w:t>
            </w:r>
            <w:r w:rsidR="00F40CF7">
              <w:pict>
                <v:shape id="_x0000_s1078" type="#_x0000_t202" style="width:99.6pt;height:15.5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78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D5B47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46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5B47" w:rsidRPr="00C26EB6" w:rsidRDefault="00180559" w:rsidP="00180559">
            <w:r w:rsidRPr="00C26EB6">
              <w:t xml:space="preserve"> </w:t>
            </w:r>
            <w:r w:rsidR="00F40CF7">
              <w:pict>
                <v:shape id="_x0000_s1077" type="#_x0000_t202" style="width:136pt;height:15.5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77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D06AC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D06AC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D5B47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7D5B47" w:rsidRPr="00C26EB6">
        <w:tc>
          <w:tcPr>
            <w:tcW w:w="9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No. &amp; street:</w:t>
            </w:r>
          </w:p>
        </w:tc>
        <w:tc>
          <w:tcPr>
            <w:tcW w:w="20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Province/ State/County: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</w:tr>
      <w:tr w:rsidR="007D5B47" w:rsidRPr="00C26EB6"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Zip or Postcode:</w:t>
            </w:r>
          </w:p>
        </w:tc>
        <w:tc>
          <w:tcPr>
            <w:tcW w:w="20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5B47" w:rsidRPr="00C26EB6" w:rsidRDefault="007D5B47" w:rsidP="00180559"/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B47" w:rsidRPr="00C26EB6" w:rsidRDefault="007D5B47" w:rsidP="00180559"/>
        </w:tc>
      </w:tr>
      <w:tr w:rsidR="007D5B47" w:rsidRPr="00C26EB6">
        <w:tc>
          <w:tcPr>
            <w:tcW w:w="21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5B47" w:rsidRPr="00C26EB6" w:rsidRDefault="007D5B47" w:rsidP="0018055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 xml:space="preserve">From    </w:t>
            </w:r>
            <w:r w:rsidRPr="00C26EB6">
              <w:rPr>
                <w:rStyle w:val="QCommentsChar"/>
              </w:rPr>
              <w:t xml:space="preserve">Month / Year </w:t>
            </w:r>
          </w:p>
        </w:tc>
        <w:tc>
          <w:tcPr>
            <w:tcW w:w="746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5B47" w:rsidRPr="00C26EB6" w:rsidRDefault="007D5B47" w:rsidP="0018055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 xml:space="preserve">To    </w:t>
            </w:r>
            <w:r w:rsidRPr="00C26EB6">
              <w:rPr>
                <w:rStyle w:val="QCommentsChar"/>
              </w:rPr>
              <w:t>Month / Year</w:t>
            </w:r>
          </w:p>
        </w:tc>
      </w:tr>
      <w:tr w:rsidR="007D5B47" w:rsidRPr="00C26EB6">
        <w:trPr>
          <w:trHeight w:val="390"/>
        </w:trPr>
        <w:tc>
          <w:tcPr>
            <w:tcW w:w="21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5B47" w:rsidRPr="00C26EB6" w:rsidRDefault="00180559" w:rsidP="00180559">
            <w:r w:rsidRPr="00C26EB6">
              <w:t xml:space="preserve"> </w:t>
            </w:r>
            <w:r w:rsidR="00F40CF7">
              <w:pict>
                <v:shape id="_x0000_s1076" type="#_x0000_t202" style="width:98.2pt;height:15.5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76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D5B47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46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5B47" w:rsidRPr="00C26EB6" w:rsidRDefault="00180559" w:rsidP="00180559">
            <w:r w:rsidRPr="00C26EB6">
              <w:t xml:space="preserve"> </w:t>
            </w:r>
            <w:r w:rsidR="00F40CF7">
              <w:pict>
                <v:shape id="_x0000_s1075" type="#_x0000_t202" style="width:136pt;height:15.5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75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D06AC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D06AC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D5B47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7D5B47" w:rsidRPr="00C26EB6">
        <w:tc>
          <w:tcPr>
            <w:tcW w:w="9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No. &amp; street:</w:t>
            </w:r>
          </w:p>
        </w:tc>
        <w:tc>
          <w:tcPr>
            <w:tcW w:w="20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Province/ State/County: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</w:tr>
      <w:tr w:rsidR="007D5B47" w:rsidRPr="00C26EB6"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Zip or Postcode:</w:t>
            </w:r>
          </w:p>
        </w:tc>
        <w:tc>
          <w:tcPr>
            <w:tcW w:w="20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5B47" w:rsidRPr="00C26EB6" w:rsidRDefault="007D5B47" w:rsidP="00180559"/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B47" w:rsidRPr="00C26EB6" w:rsidRDefault="007D5B47" w:rsidP="00180559"/>
        </w:tc>
      </w:tr>
      <w:tr w:rsidR="007D5B47" w:rsidRPr="00C26EB6">
        <w:tc>
          <w:tcPr>
            <w:tcW w:w="95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B47" w:rsidRPr="00C26EB6" w:rsidRDefault="007D5B47" w:rsidP="00180559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 xml:space="preserve">Spouse/partner’s residences in the last five years </w:t>
            </w:r>
            <w:r w:rsidRPr="00C26EB6">
              <w:rPr>
                <w:rStyle w:val="QCommentsChar"/>
                <w:b w:val="0"/>
              </w:rPr>
              <w:t>(if different from applicant) (list present address first)</w:t>
            </w:r>
          </w:p>
        </w:tc>
      </w:tr>
      <w:tr w:rsidR="007D5B47" w:rsidRPr="00C26EB6">
        <w:tc>
          <w:tcPr>
            <w:tcW w:w="21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5B47" w:rsidRPr="00C26EB6" w:rsidRDefault="007D5B47" w:rsidP="0018055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 xml:space="preserve">From:    </w:t>
            </w:r>
            <w:r w:rsidRPr="00C26EB6">
              <w:rPr>
                <w:rStyle w:val="QCommentsChar"/>
              </w:rPr>
              <w:t xml:space="preserve">Month / Year </w:t>
            </w:r>
          </w:p>
        </w:tc>
        <w:tc>
          <w:tcPr>
            <w:tcW w:w="746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5B47" w:rsidRPr="00C26EB6" w:rsidRDefault="007D5B47" w:rsidP="0018055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 xml:space="preserve">To:    </w:t>
            </w:r>
            <w:r w:rsidRPr="00C26EB6">
              <w:rPr>
                <w:rStyle w:val="QCommentsChar"/>
              </w:rPr>
              <w:t>Month / Year</w:t>
            </w:r>
          </w:p>
        </w:tc>
      </w:tr>
      <w:tr w:rsidR="007D5B47" w:rsidRPr="00C26EB6">
        <w:trPr>
          <w:trHeight w:val="390"/>
        </w:trPr>
        <w:tc>
          <w:tcPr>
            <w:tcW w:w="21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5B47" w:rsidRPr="00C26EB6" w:rsidRDefault="00180559" w:rsidP="00180559">
            <w:r w:rsidRPr="00C26EB6">
              <w:t xml:space="preserve"> </w:t>
            </w:r>
            <w:r w:rsidR="00F40CF7">
              <w:pict>
                <v:shape id="_x0000_s1074" type="#_x0000_t202" style="width:98.2pt;height:15.5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74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D5B47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46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5B47" w:rsidRPr="00C26EB6" w:rsidRDefault="00180559" w:rsidP="00180559">
            <w:r w:rsidRPr="00C26EB6">
              <w:t xml:space="preserve"> </w:t>
            </w:r>
            <w:r w:rsidR="00F40CF7">
              <w:pict>
                <v:shape id="_x0000_s1073" type="#_x0000_t202" style="width:136pt;height:15.5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73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D06AC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D06AC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D5B47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7D5B47" w:rsidRPr="00C26EB6">
        <w:tc>
          <w:tcPr>
            <w:tcW w:w="9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No. &amp; street:</w:t>
            </w:r>
          </w:p>
        </w:tc>
        <w:tc>
          <w:tcPr>
            <w:tcW w:w="20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 xml:space="preserve">Province/ </w:t>
            </w:r>
            <w:r w:rsidR="0078685A" w:rsidRPr="00C26EB6">
              <w:t>State/County</w:t>
            </w:r>
            <w:r w:rsidRPr="00C26EB6">
              <w:t>: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</w:tr>
      <w:tr w:rsidR="007D5B47" w:rsidRPr="00C26EB6"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Zip or Postcode:</w:t>
            </w:r>
          </w:p>
        </w:tc>
        <w:tc>
          <w:tcPr>
            <w:tcW w:w="20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5B47" w:rsidRPr="00C26EB6" w:rsidRDefault="007D5B47" w:rsidP="00180559"/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B47" w:rsidRPr="00C26EB6" w:rsidRDefault="007D5B47" w:rsidP="00180559"/>
        </w:tc>
      </w:tr>
      <w:tr w:rsidR="007D5B47" w:rsidRPr="00C26EB6"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D5B47" w:rsidRPr="00C26EB6" w:rsidRDefault="007D5B47" w:rsidP="0018055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lastRenderedPageBreak/>
              <w:t xml:space="preserve">From:    </w:t>
            </w:r>
            <w:r w:rsidRPr="00C26EB6">
              <w:rPr>
                <w:rStyle w:val="QCommentsChar"/>
              </w:rPr>
              <w:t xml:space="preserve">Month / Year </w:t>
            </w:r>
          </w:p>
        </w:tc>
        <w:tc>
          <w:tcPr>
            <w:tcW w:w="746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D5B47" w:rsidRPr="00C26EB6" w:rsidRDefault="007D5B47" w:rsidP="0018055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 xml:space="preserve">To:    </w:t>
            </w:r>
            <w:r w:rsidRPr="00C26EB6">
              <w:rPr>
                <w:rStyle w:val="QCommentsChar"/>
              </w:rPr>
              <w:t>Month / Year</w:t>
            </w:r>
          </w:p>
        </w:tc>
      </w:tr>
      <w:tr w:rsidR="007D5B47" w:rsidRPr="00C26EB6">
        <w:trPr>
          <w:trHeight w:val="390"/>
        </w:trPr>
        <w:tc>
          <w:tcPr>
            <w:tcW w:w="21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5B47" w:rsidRPr="00C26EB6" w:rsidRDefault="00180559" w:rsidP="00180559">
            <w:r w:rsidRPr="00C26EB6">
              <w:t xml:space="preserve"> </w:t>
            </w:r>
            <w:r w:rsidR="00F40CF7">
              <w:pict>
                <v:shape id="_x0000_s1072" type="#_x0000_t202" style="width:98.2pt;height:15.5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72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D5B47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46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5B47" w:rsidRPr="00C26EB6" w:rsidRDefault="00180559" w:rsidP="00180559">
            <w:r w:rsidRPr="00C26EB6">
              <w:t xml:space="preserve"> </w:t>
            </w:r>
            <w:r w:rsidR="00F40CF7">
              <w:pict>
                <v:shape id="_x0000_s1071" type="#_x0000_t202" style="width:136pt;height:15.5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71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D06AC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D06AC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D5B47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7D5B47" w:rsidRPr="00C26EB6">
        <w:tc>
          <w:tcPr>
            <w:tcW w:w="9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No. &amp; street:</w:t>
            </w:r>
          </w:p>
        </w:tc>
        <w:tc>
          <w:tcPr>
            <w:tcW w:w="20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 xml:space="preserve">Province/ </w:t>
            </w:r>
            <w:r w:rsidR="0078685A" w:rsidRPr="00C26EB6">
              <w:t>State/County</w:t>
            </w:r>
            <w:r w:rsidRPr="00C26EB6">
              <w:t>: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</w:tr>
      <w:tr w:rsidR="007D5B47" w:rsidRPr="00C26EB6"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Zip or Postcode:</w:t>
            </w:r>
          </w:p>
        </w:tc>
        <w:tc>
          <w:tcPr>
            <w:tcW w:w="20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5B47" w:rsidRPr="00C26EB6" w:rsidRDefault="007D5B47" w:rsidP="00180559"/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B47" w:rsidRPr="00C26EB6" w:rsidRDefault="007D5B47" w:rsidP="00180559"/>
        </w:tc>
      </w:tr>
      <w:tr w:rsidR="007D5B47" w:rsidRPr="00C26EB6">
        <w:tc>
          <w:tcPr>
            <w:tcW w:w="212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5B47" w:rsidRPr="00C26EB6" w:rsidRDefault="007D5B47" w:rsidP="0018055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 xml:space="preserve">From:    </w:t>
            </w:r>
            <w:r w:rsidRPr="00C26EB6">
              <w:rPr>
                <w:rStyle w:val="QCommentsChar"/>
              </w:rPr>
              <w:t xml:space="preserve">Month / Year </w:t>
            </w:r>
          </w:p>
        </w:tc>
        <w:tc>
          <w:tcPr>
            <w:tcW w:w="74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5B47" w:rsidRPr="00C26EB6" w:rsidRDefault="007D5B47" w:rsidP="0018055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 xml:space="preserve">To:    </w:t>
            </w:r>
            <w:r w:rsidRPr="00C26EB6">
              <w:rPr>
                <w:rStyle w:val="QCommentsChar"/>
              </w:rPr>
              <w:t>Month / Year</w:t>
            </w:r>
          </w:p>
        </w:tc>
      </w:tr>
      <w:tr w:rsidR="007D5B47" w:rsidRPr="00C26EB6">
        <w:trPr>
          <w:trHeight w:val="390"/>
        </w:trPr>
        <w:tc>
          <w:tcPr>
            <w:tcW w:w="212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5B47" w:rsidRPr="00C26EB6" w:rsidRDefault="00180559" w:rsidP="00180559">
            <w:r w:rsidRPr="00C26EB6">
              <w:t xml:space="preserve"> </w:t>
            </w:r>
            <w:r w:rsidR="00F40CF7">
              <w:pict>
                <v:shape id="_x0000_s1070" type="#_x0000_t202" style="width:98pt;height:15.5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70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941DB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D5B47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4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5B47" w:rsidRPr="00C26EB6" w:rsidRDefault="00180559" w:rsidP="00180559">
            <w:r w:rsidRPr="00C26EB6">
              <w:t xml:space="preserve"> </w:t>
            </w:r>
            <w:r w:rsidR="00F40CF7">
              <w:pict>
                <v:shape id="_x0000_s1069" type="#_x0000_t202" style="width:136pt;height:15.5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69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D06AC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A77096" w:rsidRDefault="003B2A61" w:rsidP="00A77096">
                              <w:r w:rsidRPr="00A77096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E64AE0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D5B47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7D5B47" w:rsidRPr="00C26EB6">
        <w:tc>
          <w:tcPr>
            <w:tcW w:w="9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No. &amp; street:</w:t>
            </w:r>
          </w:p>
        </w:tc>
        <w:tc>
          <w:tcPr>
            <w:tcW w:w="20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 xml:space="preserve">Province/ </w:t>
            </w:r>
            <w:r w:rsidR="0078685A" w:rsidRPr="00C26EB6">
              <w:t>State/County</w:t>
            </w:r>
            <w:r w:rsidRPr="00C26EB6">
              <w:t>: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</w:tr>
      <w:tr w:rsidR="007D5B47" w:rsidRPr="00C26EB6"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Zip or Postcode:</w:t>
            </w:r>
          </w:p>
        </w:tc>
        <w:tc>
          <w:tcPr>
            <w:tcW w:w="20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D5B47" w:rsidRPr="00C26EB6" w:rsidRDefault="007D5B47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5B47" w:rsidRPr="00C26EB6" w:rsidRDefault="007D5B47" w:rsidP="00180559">
            <w:pPr>
              <w:pStyle w:val="StylegreyAreaRight"/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5B47" w:rsidRPr="00C26EB6" w:rsidRDefault="007D5B47" w:rsidP="00180559"/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B47" w:rsidRPr="00C26EB6" w:rsidRDefault="007D5B47" w:rsidP="00180559"/>
        </w:tc>
      </w:tr>
    </w:tbl>
    <w:p w:rsidR="001A66F9" w:rsidRPr="00C26EB6" w:rsidRDefault="001A66F9" w:rsidP="002736D4">
      <w:pPr>
        <w:pStyle w:val="Heading1"/>
        <w:rPr>
          <w:lang w:val="en-GB"/>
        </w:rPr>
      </w:pPr>
      <w:r w:rsidRPr="00C26EB6">
        <w:rPr>
          <w:lang w:val="en-GB"/>
        </w:rPr>
        <w:t>Financial Information</w:t>
      </w: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58"/>
        <w:gridCol w:w="934"/>
        <w:gridCol w:w="1596"/>
        <w:gridCol w:w="388"/>
        <w:gridCol w:w="2806"/>
      </w:tblGrid>
      <w:tr w:rsidR="004256DF" w:rsidRPr="00C26EB6">
        <w:tc>
          <w:tcPr>
            <w:tcW w:w="958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56DF" w:rsidRPr="00C26EB6" w:rsidRDefault="004256DF" w:rsidP="004256DF">
            <w:pPr>
              <w:pStyle w:val="Heading2"/>
              <w:rPr>
                <w:lang w:val="en-GB"/>
              </w:rPr>
            </w:pPr>
            <w:r w:rsidRPr="00C26EB6">
              <w:rPr>
                <w:lang w:val="en-GB"/>
              </w:rPr>
              <w:t>Your details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2D66" w:rsidRPr="00C26EB6" w:rsidRDefault="00192D66" w:rsidP="00FB0AF7">
            <w:pPr>
              <w:pStyle w:val="Heading3"/>
              <w:jc w:val="left"/>
            </w:pPr>
            <w:r w:rsidRPr="00C26EB6">
              <w:t>Estimated property equity (value less mortgage)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92D66" w:rsidRPr="00C26EB6" w:rsidRDefault="00192D66" w:rsidP="004256DF">
            <w:pPr>
              <w:pStyle w:val="greyArea"/>
            </w:pPr>
            <w:r w:rsidRPr="00C26EB6">
              <w:t>£                         .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2D66" w:rsidRPr="00C26EB6" w:rsidRDefault="00192D66" w:rsidP="00FB0AF7">
            <w:pPr>
              <w:pStyle w:val="Heading3"/>
              <w:jc w:val="left"/>
            </w:pPr>
            <w:r w:rsidRPr="00C26EB6">
              <w:t>Savings/investments (exclude pensions)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92D66" w:rsidRPr="00C26EB6" w:rsidRDefault="00192D66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2D66" w:rsidRPr="00C26EB6" w:rsidRDefault="00192D66" w:rsidP="00FB0AF7">
            <w:pPr>
              <w:pStyle w:val="Heading3"/>
              <w:jc w:val="left"/>
            </w:pPr>
            <w:r w:rsidRPr="00C26EB6">
              <w:t>Gold/precious metals/ diamonds/precious stones or antiques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92D66" w:rsidRPr="00C26EB6" w:rsidRDefault="00192D66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2D66" w:rsidRPr="00C26EB6" w:rsidRDefault="00192D66" w:rsidP="00FB0AF7">
            <w:pPr>
              <w:pStyle w:val="Heading3"/>
              <w:jc w:val="left"/>
            </w:pPr>
            <w:r w:rsidRPr="00C26EB6">
              <w:t>Cars and vehicles (value less finance)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92D66" w:rsidRPr="00C26EB6" w:rsidRDefault="00192D66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2D66" w:rsidRPr="00C26EB6" w:rsidRDefault="00192D66" w:rsidP="00FB0AF7">
            <w:pPr>
              <w:pStyle w:val="Heading3"/>
              <w:jc w:val="left"/>
            </w:pPr>
            <w:r w:rsidRPr="00C26EB6">
              <w:t>Redundancy payment expected</w:t>
            </w:r>
            <w:r w:rsidR="00B05A36" w:rsidRPr="00C26EB6">
              <w:t xml:space="preserve"> (if any)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92D66" w:rsidRPr="00C26EB6" w:rsidRDefault="00192D66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2D66" w:rsidRPr="00C26EB6" w:rsidRDefault="00192D66" w:rsidP="00FB0AF7">
            <w:pPr>
              <w:pStyle w:val="Heading3"/>
              <w:jc w:val="left"/>
            </w:pPr>
            <w:r w:rsidRPr="00C26EB6">
              <w:t>Inheritance expected (if any)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92D66" w:rsidRPr="00C26EB6" w:rsidRDefault="00192D66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2D66" w:rsidRPr="00C26EB6" w:rsidRDefault="00192D66" w:rsidP="00FB0AF7">
            <w:pPr>
              <w:pStyle w:val="Heading3"/>
              <w:jc w:val="left"/>
            </w:pPr>
            <w:r w:rsidRPr="00C26EB6">
              <w:t>Other assets (</w:t>
            </w:r>
            <w:r w:rsidR="00F341EF" w:rsidRPr="00C26EB6">
              <w:t xml:space="preserve">see </w:t>
            </w:r>
            <w:r w:rsidR="00B05A36" w:rsidRPr="00C26EB6">
              <w:t>3.b</w:t>
            </w:r>
            <w:r w:rsidR="00F341EF" w:rsidRPr="00C26EB6">
              <w:t xml:space="preserve"> ‘Other Assets for Applicant’)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92D66" w:rsidRPr="00C26EB6" w:rsidRDefault="00192D66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2D66" w:rsidRPr="00C26EB6" w:rsidRDefault="00192D66" w:rsidP="00FB0AF7">
            <w:pPr>
              <w:pStyle w:val="Totals"/>
              <w:rPr>
                <w:b w:val="0"/>
              </w:rPr>
            </w:pPr>
            <w:r w:rsidRPr="00C26EB6">
              <w:rPr>
                <w:b w:val="0"/>
              </w:rPr>
              <w:t>Total Assets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92D66" w:rsidRPr="00C26EB6" w:rsidRDefault="00192D66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2D66" w:rsidRPr="00C26EB6" w:rsidRDefault="00192D66" w:rsidP="00FB0AF7">
            <w:pPr>
              <w:pStyle w:val="Heading3"/>
              <w:jc w:val="left"/>
            </w:pPr>
            <w:r w:rsidRPr="00C26EB6">
              <w:rPr>
                <w:u w:val="single"/>
              </w:rPr>
              <w:t>Minus</w:t>
            </w:r>
            <w:r w:rsidRPr="00C26EB6">
              <w:t xml:space="preserve"> debts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92D66" w:rsidRPr="00C26EB6" w:rsidRDefault="00192D66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92D66" w:rsidRPr="00C26EB6" w:rsidRDefault="00F341EF" w:rsidP="00FB0AF7">
            <w:pPr>
              <w:pStyle w:val="Totals"/>
            </w:pPr>
            <w:r w:rsidRPr="00C26EB6">
              <w:t>Your Total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92D66" w:rsidRPr="00C26EB6" w:rsidRDefault="00192D66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192D66" w:rsidRPr="00C26EB6">
        <w:tc>
          <w:tcPr>
            <w:tcW w:w="958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92D66" w:rsidRPr="00C26EB6" w:rsidRDefault="00192D66" w:rsidP="00180559">
            <w:pPr>
              <w:pStyle w:val="Heading2"/>
              <w:rPr>
                <w:lang w:val="en-GB"/>
              </w:rPr>
            </w:pPr>
            <w:r w:rsidRPr="00C26EB6">
              <w:rPr>
                <w:lang w:val="en-GB"/>
              </w:rPr>
              <w:t>Spouse/Partner Details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2D66" w:rsidRPr="00C26EB6" w:rsidRDefault="00192D66" w:rsidP="00FB0AF7">
            <w:pPr>
              <w:pStyle w:val="Heading3"/>
              <w:jc w:val="left"/>
            </w:pPr>
            <w:r w:rsidRPr="00C26EB6">
              <w:t>Estimated property equity (value less mortgage)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92D66" w:rsidRPr="00C26EB6" w:rsidRDefault="00192D66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2D66" w:rsidRPr="00C26EB6" w:rsidRDefault="00192D66" w:rsidP="00FB0AF7">
            <w:pPr>
              <w:pStyle w:val="Heading3"/>
              <w:jc w:val="left"/>
            </w:pPr>
            <w:r w:rsidRPr="00C26EB6">
              <w:t>Savings/investments (exclude pensions)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92D66" w:rsidRPr="00C26EB6" w:rsidRDefault="00192D66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2D66" w:rsidRPr="00C26EB6" w:rsidRDefault="00192D66" w:rsidP="00FB0AF7">
            <w:pPr>
              <w:pStyle w:val="Heading3"/>
              <w:jc w:val="left"/>
            </w:pPr>
            <w:r w:rsidRPr="00C26EB6">
              <w:t>Gold/precious metals/ diamonds/precious stones or antiques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92D66" w:rsidRPr="00C26EB6" w:rsidRDefault="00192D66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2D66" w:rsidRPr="00C26EB6" w:rsidRDefault="00192D66" w:rsidP="00FB0AF7">
            <w:pPr>
              <w:pStyle w:val="Heading3"/>
              <w:jc w:val="left"/>
            </w:pPr>
            <w:r w:rsidRPr="00C26EB6">
              <w:t>Cars and vehicles (value less finance)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92D66" w:rsidRPr="00C26EB6" w:rsidRDefault="00192D66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2D66" w:rsidRPr="00C26EB6" w:rsidRDefault="00192D66" w:rsidP="00FB0AF7">
            <w:pPr>
              <w:pStyle w:val="Heading3"/>
              <w:jc w:val="left"/>
            </w:pPr>
            <w:r w:rsidRPr="00C26EB6">
              <w:t>Redundancy payment expected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92D66" w:rsidRPr="00C26EB6" w:rsidRDefault="00192D66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2D66" w:rsidRPr="00C26EB6" w:rsidRDefault="00192D66" w:rsidP="00FB0AF7">
            <w:pPr>
              <w:pStyle w:val="Heading3"/>
              <w:jc w:val="left"/>
            </w:pPr>
            <w:r w:rsidRPr="00C26EB6">
              <w:t>Inheritance expected (if any)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92D66" w:rsidRPr="00C26EB6" w:rsidRDefault="00192D66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2D66" w:rsidRPr="00C26EB6" w:rsidRDefault="00192D66" w:rsidP="00D53056">
            <w:pPr>
              <w:pStyle w:val="Heading3"/>
            </w:pPr>
            <w:r w:rsidRPr="00C26EB6">
              <w:t xml:space="preserve">Other assets (see </w:t>
            </w:r>
            <w:r w:rsidR="00F341EF" w:rsidRPr="00C26EB6">
              <w:t>3.b ‘Other Assets for Spouse’</w:t>
            </w:r>
            <w:r w:rsidRPr="00C26EB6">
              <w:t>)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92D66" w:rsidRPr="00C26EB6" w:rsidRDefault="00192D66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2D66" w:rsidRPr="00C26EB6" w:rsidRDefault="00192D66" w:rsidP="00B05A36">
            <w:pPr>
              <w:pStyle w:val="Totals"/>
              <w:rPr>
                <w:b w:val="0"/>
              </w:rPr>
            </w:pPr>
            <w:r w:rsidRPr="00C26EB6">
              <w:rPr>
                <w:b w:val="0"/>
              </w:rPr>
              <w:t>Total Assets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92D66" w:rsidRPr="00C26EB6" w:rsidRDefault="00192D66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2D66" w:rsidRPr="00C26EB6" w:rsidRDefault="00192D66" w:rsidP="00FB0AF7">
            <w:pPr>
              <w:pStyle w:val="Heading3"/>
              <w:jc w:val="left"/>
            </w:pPr>
            <w:r w:rsidRPr="00C26EB6">
              <w:rPr>
                <w:u w:val="single"/>
              </w:rPr>
              <w:t>Minus</w:t>
            </w:r>
            <w:r w:rsidRPr="00C26EB6">
              <w:t xml:space="preserve"> debts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92D66" w:rsidRPr="00C26EB6" w:rsidRDefault="00192D66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192D66" w:rsidRPr="00C26EB6">
        <w:tc>
          <w:tcPr>
            <w:tcW w:w="67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2D66" w:rsidRPr="00C26EB6" w:rsidRDefault="00F341EF" w:rsidP="00FB0AF7">
            <w:pPr>
              <w:pStyle w:val="Totals"/>
            </w:pPr>
            <w:r w:rsidRPr="00C26EB6">
              <w:t>Spouse/Partner’s Total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92D66" w:rsidRPr="00C26EB6" w:rsidRDefault="00192D66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F341EF" w:rsidRPr="00C26EB6">
        <w:tc>
          <w:tcPr>
            <w:tcW w:w="6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341EF" w:rsidRPr="00C26EB6" w:rsidRDefault="00F341EF" w:rsidP="00FB0AF7">
            <w:pPr>
              <w:pStyle w:val="Totals"/>
            </w:pPr>
            <w:r w:rsidRPr="00C26EB6">
              <w:t>GRAND TOTAL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341EF" w:rsidRPr="00C26EB6" w:rsidRDefault="00F341EF" w:rsidP="00180559">
            <w:pPr>
              <w:pStyle w:val="greyArea"/>
            </w:pPr>
            <w:r w:rsidRPr="00C26EB6">
              <w:t>£                         .</w:t>
            </w:r>
          </w:p>
        </w:tc>
      </w:tr>
      <w:tr w:rsidR="0078685A" w:rsidRPr="00C26EB6"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8685A" w:rsidRPr="00C26EB6" w:rsidRDefault="0078685A" w:rsidP="00FB0AF7">
            <w:pPr>
              <w:pStyle w:val="Totals"/>
            </w:pP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8685A" w:rsidRPr="00C26EB6" w:rsidRDefault="0078685A" w:rsidP="0078685A"/>
        </w:tc>
      </w:tr>
      <w:tr w:rsidR="00F341EF" w:rsidRPr="00C26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EF" w:rsidRPr="00C26EB6" w:rsidRDefault="00F341EF" w:rsidP="00180559">
            <w:pPr>
              <w:pStyle w:val="Heading2"/>
              <w:rPr>
                <w:lang w:val="en-GB"/>
              </w:rPr>
            </w:pPr>
            <w:r w:rsidRPr="00C26EB6">
              <w:rPr>
                <w:lang w:val="en-GB"/>
              </w:rPr>
              <w:t>Other Assets</w:t>
            </w:r>
          </w:p>
        </w:tc>
      </w:tr>
      <w:tr w:rsidR="00F341EF" w:rsidRPr="00C26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8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41EF" w:rsidRPr="00C26EB6" w:rsidRDefault="00B05A36" w:rsidP="00F341EF">
            <w:pPr>
              <w:pStyle w:val="Heading3"/>
            </w:pPr>
            <w:r w:rsidRPr="00C26EB6">
              <w:t>Other Assets of</w:t>
            </w:r>
            <w:r w:rsidR="00F341EF" w:rsidRPr="00C26EB6">
              <w:t xml:space="preserve"> Applicant</w:t>
            </w:r>
          </w:p>
        </w:tc>
      </w:tr>
      <w:tr w:rsidR="00F341EF" w:rsidRPr="00C26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8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F341EF" w:rsidRPr="00C26EB6" w:rsidRDefault="00F341EF" w:rsidP="00F341EF">
            <w:pPr>
              <w:pStyle w:val="greyArea"/>
            </w:pPr>
          </w:p>
        </w:tc>
      </w:tr>
      <w:tr w:rsidR="00F341EF" w:rsidRPr="00C26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8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F341EF" w:rsidRPr="00C26EB6" w:rsidRDefault="00F341EF" w:rsidP="00F341EF">
            <w:pPr>
              <w:pStyle w:val="greyArea"/>
            </w:pPr>
          </w:p>
        </w:tc>
      </w:tr>
      <w:tr w:rsidR="00F341EF" w:rsidRPr="00C26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8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41EF" w:rsidRPr="00C26EB6" w:rsidRDefault="00F341EF" w:rsidP="00F341EF">
            <w:pPr>
              <w:pStyle w:val="Heading3"/>
            </w:pPr>
            <w:r w:rsidRPr="00C26EB6">
              <w:t xml:space="preserve">Other Assets </w:t>
            </w:r>
            <w:r w:rsidR="00B05A36" w:rsidRPr="00C26EB6">
              <w:t>of</w:t>
            </w:r>
            <w:r w:rsidRPr="00C26EB6">
              <w:t xml:space="preserve"> Spouse</w:t>
            </w:r>
          </w:p>
        </w:tc>
      </w:tr>
      <w:tr w:rsidR="00F341EF" w:rsidRPr="00C26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8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F341EF" w:rsidRPr="00C26EB6" w:rsidRDefault="00F341EF" w:rsidP="00F341EF">
            <w:pPr>
              <w:pStyle w:val="greyArea"/>
            </w:pPr>
          </w:p>
        </w:tc>
      </w:tr>
      <w:tr w:rsidR="00F341EF" w:rsidRPr="00C26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8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1EF" w:rsidRPr="00C26EB6" w:rsidRDefault="00F341EF" w:rsidP="00F341EF">
            <w:pPr>
              <w:pStyle w:val="greyArea"/>
            </w:pPr>
          </w:p>
        </w:tc>
      </w:tr>
      <w:tr w:rsidR="009E54B9" w:rsidRPr="00C26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1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</w:tcBorders>
          </w:tcPr>
          <w:p w:rsidR="009E54B9" w:rsidRPr="00C26EB6" w:rsidRDefault="009E54B9" w:rsidP="009E54B9">
            <w:pPr>
              <w:pStyle w:val="Heading2"/>
              <w:rPr>
                <w:lang w:val="en-GB"/>
              </w:rPr>
            </w:pPr>
            <w:r w:rsidRPr="00C26EB6">
              <w:rPr>
                <w:lang w:val="en-GB"/>
              </w:rPr>
              <w:lastRenderedPageBreak/>
              <w:t>Do you own a business</w:t>
            </w:r>
            <w:r w:rsidR="00196C29">
              <w:rPr>
                <w:lang w:val="en-GB"/>
              </w:rPr>
              <w:t>?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</w:tcBorders>
          </w:tcPr>
          <w:p w:rsidR="009E54B9" w:rsidRPr="00C26EB6" w:rsidRDefault="009E54B9" w:rsidP="00BF2A05">
            <w:pPr>
              <w:pStyle w:val="QHeading1"/>
            </w:pPr>
            <w:r w:rsidRPr="00C26EB6">
              <w:t>Number of Employees</w:t>
            </w:r>
          </w:p>
        </w:tc>
        <w:tc>
          <w:tcPr>
            <w:tcW w:w="319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E54B9" w:rsidRPr="00C26EB6" w:rsidRDefault="009E54B9" w:rsidP="00BF2A05">
            <w:pPr>
              <w:pStyle w:val="QHeading1"/>
            </w:pPr>
            <w:r w:rsidRPr="00C26EB6">
              <w:t>Approximate turnover</w:t>
            </w:r>
          </w:p>
        </w:tc>
      </w:tr>
      <w:tr w:rsidR="009E54B9" w:rsidRPr="00C26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7"/>
        </w:trPr>
        <w:tc>
          <w:tcPr>
            <w:tcW w:w="385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E54B9" w:rsidRPr="00C26EB6" w:rsidRDefault="009E54B9" w:rsidP="005E7FDE">
            <w:pPr>
              <w:pStyle w:val="QHeading1"/>
            </w:pPr>
            <w:r w:rsidRPr="00C26EB6">
              <w:t xml:space="preserve">Yes </w:t>
            </w:r>
            <w:r w:rsidR="00F40CF7"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  <w:r w:rsidRPr="00C26EB6">
              <w:t xml:space="preserve"> No </w:t>
            </w:r>
            <w:r w:rsidR="00F40CF7" w:rsidRPr="00C26E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</w:p>
        </w:tc>
        <w:tc>
          <w:tcPr>
            <w:tcW w:w="2530" w:type="dxa"/>
            <w:gridSpan w:val="2"/>
            <w:tcBorders>
              <w:bottom w:val="single" w:sz="4" w:space="0" w:color="auto"/>
            </w:tcBorders>
          </w:tcPr>
          <w:p w:rsidR="009E54B9" w:rsidRPr="00C26EB6" w:rsidRDefault="009E54B9" w:rsidP="009E54B9">
            <w:pPr>
              <w:pStyle w:val="greyArea"/>
            </w:pPr>
          </w:p>
        </w:tc>
        <w:tc>
          <w:tcPr>
            <w:tcW w:w="319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E54B9" w:rsidRPr="00C26EB6" w:rsidRDefault="009E54B9" w:rsidP="009E54B9">
            <w:pPr>
              <w:pStyle w:val="greyArea"/>
            </w:pPr>
          </w:p>
        </w:tc>
      </w:tr>
      <w:tr w:rsidR="009E54B9" w:rsidRPr="00C26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</w:tcBorders>
          </w:tcPr>
          <w:p w:rsidR="009E54B9" w:rsidRPr="00C26EB6" w:rsidRDefault="009E54B9" w:rsidP="00FB0AF7">
            <w:pPr>
              <w:pStyle w:val="Heading2"/>
              <w:rPr>
                <w:lang w:val="en-GB"/>
              </w:rPr>
            </w:pPr>
            <w:r w:rsidRPr="00C26EB6">
              <w:rPr>
                <w:lang w:val="en-GB"/>
              </w:rPr>
              <w:t>Does your spouse/partner own a business?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</w:tcBorders>
          </w:tcPr>
          <w:p w:rsidR="009E54B9" w:rsidRPr="00C26EB6" w:rsidRDefault="009E54B9" w:rsidP="00BF2A05">
            <w:pPr>
              <w:pStyle w:val="QHeading1"/>
            </w:pPr>
            <w:r w:rsidRPr="00C26EB6">
              <w:t>Number of Employees</w:t>
            </w:r>
          </w:p>
        </w:tc>
        <w:tc>
          <w:tcPr>
            <w:tcW w:w="319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E54B9" w:rsidRPr="00C26EB6" w:rsidRDefault="009E54B9" w:rsidP="00BF2A05">
            <w:pPr>
              <w:pStyle w:val="QHeading1"/>
            </w:pPr>
            <w:r w:rsidRPr="00C26EB6">
              <w:t>Approximate turnover</w:t>
            </w:r>
          </w:p>
        </w:tc>
      </w:tr>
      <w:tr w:rsidR="009E54B9" w:rsidRPr="00C26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7"/>
        </w:trPr>
        <w:tc>
          <w:tcPr>
            <w:tcW w:w="385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E54B9" w:rsidRPr="00C26EB6" w:rsidRDefault="009E54B9" w:rsidP="005E7FDE">
            <w:pPr>
              <w:pStyle w:val="QHeading1"/>
            </w:pPr>
            <w:r w:rsidRPr="00C26EB6">
              <w:t xml:space="preserve">Yes </w:t>
            </w:r>
            <w:r w:rsidR="00F40CF7"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  <w:r w:rsidRPr="00C26EB6">
              <w:t xml:space="preserve"> No </w:t>
            </w:r>
            <w:r w:rsidR="00F40CF7" w:rsidRPr="00C26E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</w:p>
        </w:tc>
        <w:tc>
          <w:tcPr>
            <w:tcW w:w="2530" w:type="dxa"/>
            <w:gridSpan w:val="2"/>
            <w:tcBorders>
              <w:bottom w:val="single" w:sz="4" w:space="0" w:color="auto"/>
            </w:tcBorders>
          </w:tcPr>
          <w:p w:rsidR="009E54B9" w:rsidRPr="00C26EB6" w:rsidRDefault="009E54B9" w:rsidP="00180559">
            <w:pPr>
              <w:pStyle w:val="greyArea"/>
            </w:pPr>
          </w:p>
        </w:tc>
        <w:tc>
          <w:tcPr>
            <w:tcW w:w="319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E54B9" w:rsidRPr="00C26EB6" w:rsidRDefault="009E54B9" w:rsidP="00180559">
            <w:pPr>
              <w:pStyle w:val="greyArea"/>
            </w:pPr>
          </w:p>
        </w:tc>
      </w:tr>
      <w:tr w:rsidR="00BF2A05" w:rsidRPr="00C26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6"/>
        </w:trPr>
        <w:tc>
          <w:tcPr>
            <w:tcW w:w="479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F2A05" w:rsidRPr="00C26EB6" w:rsidRDefault="00BF2A05" w:rsidP="00FB0AF7">
            <w:pPr>
              <w:pStyle w:val="Heading2"/>
              <w:rPr>
                <w:lang w:val="en-GB"/>
              </w:rPr>
            </w:pPr>
            <w:r w:rsidRPr="00C26EB6">
              <w:rPr>
                <w:lang w:val="en-GB"/>
              </w:rPr>
              <w:t>Are you a senior executive in a business?</w:t>
            </w:r>
          </w:p>
        </w:tc>
        <w:tc>
          <w:tcPr>
            <w:tcW w:w="479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BF2A05" w:rsidRPr="00C26EB6" w:rsidRDefault="00BF2A05" w:rsidP="00BF2A05">
            <w:pPr>
              <w:pStyle w:val="QHeading1"/>
            </w:pPr>
            <w:r w:rsidRPr="00C26EB6">
              <w:t>Approximate turnover</w:t>
            </w:r>
          </w:p>
        </w:tc>
      </w:tr>
      <w:tr w:rsidR="00BF2A05" w:rsidRPr="00C26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7"/>
        </w:trPr>
        <w:tc>
          <w:tcPr>
            <w:tcW w:w="479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F2A05" w:rsidRPr="00C26EB6" w:rsidRDefault="00BF2A05" w:rsidP="005E7FDE">
            <w:pPr>
              <w:pStyle w:val="QHeading1"/>
            </w:pPr>
            <w:r w:rsidRPr="00C26EB6">
              <w:t xml:space="preserve">Yes </w:t>
            </w:r>
            <w:r w:rsidR="00F40CF7"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  <w:r w:rsidRPr="00C26EB6">
              <w:t xml:space="preserve"> No </w:t>
            </w:r>
            <w:r w:rsidR="00F40CF7" w:rsidRPr="00C26E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</w:p>
        </w:tc>
        <w:tc>
          <w:tcPr>
            <w:tcW w:w="4790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BF2A05" w:rsidRPr="00C26EB6" w:rsidRDefault="00BF2A05" w:rsidP="00180559">
            <w:pPr>
              <w:pStyle w:val="greyArea"/>
            </w:pPr>
          </w:p>
        </w:tc>
      </w:tr>
      <w:tr w:rsidR="00BF2A05" w:rsidRPr="00C26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8"/>
        </w:trPr>
        <w:tc>
          <w:tcPr>
            <w:tcW w:w="479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F2A05" w:rsidRPr="00C26EB6" w:rsidRDefault="00BF2A05" w:rsidP="00FB0AF7">
            <w:pPr>
              <w:pStyle w:val="Heading2"/>
              <w:rPr>
                <w:lang w:val="en-GB"/>
              </w:rPr>
            </w:pPr>
            <w:r w:rsidRPr="00C26EB6">
              <w:rPr>
                <w:lang w:val="en-GB"/>
              </w:rPr>
              <w:t>Is your spouse/partner a senior executive in a business?</w:t>
            </w:r>
          </w:p>
        </w:tc>
        <w:tc>
          <w:tcPr>
            <w:tcW w:w="479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BF2A05" w:rsidRPr="00C26EB6" w:rsidRDefault="00BF2A05" w:rsidP="00BF2A05">
            <w:pPr>
              <w:pStyle w:val="QHeading1"/>
            </w:pPr>
            <w:r w:rsidRPr="00C26EB6">
              <w:t>Approximate turnover</w:t>
            </w:r>
          </w:p>
        </w:tc>
      </w:tr>
      <w:tr w:rsidR="00BF2A05" w:rsidRPr="00C26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7"/>
        </w:trPr>
        <w:tc>
          <w:tcPr>
            <w:tcW w:w="479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F2A05" w:rsidRPr="00C26EB6" w:rsidRDefault="00BF2A05" w:rsidP="005E7FDE">
            <w:pPr>
              <w:pStyle w:val="QHeading1"/>
            </w:pPr>
            <w:r w:rsidRPr="00C26EB6">
              <w:t xml:space="preserve">Yes </w:t>
            </w:r>
            <w:r w:rsidR="00F40CF7"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  <w:r w:rsidRPr="00C26EB6">
              <w:t xml:space="preserve"> No </w:t>
            </w:r>
            <w:r w:rsidR="00F40CF7" w:rsidRPr="00C26E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</w:p>
        </w:tc>
        <w:tc>
          <w:tcPr>
            <w:tcW w:w="4790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BF2A05" w:rsidRPr="00C26EB6" w:rsidRDefault="00BF2A05" w:rsidP="00180559">
            <w:pPr>
              <w:pStyle w:val="greyArea"/>
            </w:pPr>
          </w:p>
        </w:tc>
      </w:tr>
    </w:tbl>
    <w:p w:rsidR="001A66F9" w:rsidRPr="00C26EB6" w:rsidRDefault="001A66F9" w:rsidP="002736D4">
      <w:pPr>
        <w:pStyle w:val="Heading1"/>
        <w:rPr>
          <w:lang w:val="en-GB"/>
        </w:rPr>
      </w:pPr>
      <w:r w:rsidRPr="00C26EB6">
        <w:rPr>
          <w:lang w:val="en-GB"/>
        </w:rPr>
        <w:t>Visa Information</w:t>
      </w:r>
    </w:p>
    <w:tbl>
      <w:tblPr>
        <w:tblStyle w:val="TableGrid"/>
        <w:tblW w:w="9582" w:type="dxa"/>
        <w:tblInd w:w="57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5"/>
        <w:gridCol w:w="748"/>
        <w:gridCol w:w="305"/>
        <w:gridCol w:w="693"/>
        <w:gridCol w:w="721"/>
        <w:gridCol w:w="361"/>
        <w:gridCol w:w="257"/>
        <w:gridCol w:w="390"/>
        <w:gridCol w:w="950"/>
        <w:gridCol w:w="1178"/>
        <w:gridCol w:w="246"/>
        <w:gridCol w:w="173"/>
        <w:gridCol w:w="701"/>
        <w:gridCol w:w="2494"/>
      </w:tblGrid>
      <w:tr w:rsidR="00911F31" w:rsidRPr="00C26EB6">
        <w:trPr>
          <w:trHeight w:val="211"/>
        </w:trPr>
        <w:tc>
          <w:tcPr>
            <w:tcW w:w="9582" w:type="dxa"/>
            <w:gridSpan w:val="14"/>
          </w:tcPr>
          <w:p w:rsidR="00911F31" w:rsidRPr="00C26EB6" w:rsidRDefault="0035177D" w:rsidP="00180559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 xml:space="preserve">Have you ever applied for an immigrant or </w:t>
            </w:r>
            <w:r w:rsidR="00196C29" w:rsidRPr="00C26EB6">
              <w:rPr>
                <w:lang w:val="en-GB"/>
              </w:rPr>
              <w:t>non-immigrant</w:t>
            </w:r>
            <w:r w:rsidRPr="00C26EB6">
              <w:rPr>
                <w:lang w:val="en-GB"/>
              </w:rPr>
              <w:t xml:space="preserve">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rPr>
                    <w:lang w:val="en-GB"/>
                  </w:rPr>
                  <w:t>U.S.</w:t>
                </w:r>
              </w:smartTag>
            </w:smartTag>
            <w:r w:rsidRPr="00C26EB6">
              <w:rPr>
                <w:lang w:val="en-GB"/>
              </w:rPr>
              <w:t xml:space="preserve"> visa before</w:t>
            </w:r>
            <w:r w:rsidR="00911F31" w:rsidRPr="00C26EB6">
              <w:rPr>
                <w:lang w:val="en-GB"/>
              </w:rPr>
              <w:t xml:space="preserve">?     Yes </w:t>
            </w:r>
            <w:r w:rsidR="00F40CF7" w:rsidRPr="00C26EB6">
              <w:rPr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1F31" w:rsidRPr="00C26EB6">
              <w:rPr>
                <w:lang w:val="en-GB"/>
              </w:rPr>
              <w:instrText xml:space="preserve"> FORMCHECKBOX </w:instrText>
            </w:r>
            <w:r w:rsidR="00F40CF7" w:rsidRPr="00C26EB6">
              <w:rPr>
                <w:lang w:val="en-GB"/>
              </w:rPr>
            </w:r>
            <w:r w:rsidR="00F40CF7" w:rsidRPr="00C26EB6">
              <w:rPr>
                <w:lang w:val="en-GB"/>
              </w:rPr>
              <w:fldChar w:fldCharType="end"/>
            </w:r>
            <w:r w:rsidR="00911F31" w:rsidRPr="00C26EB6">
              <w:rPr>
                <w:lang w:val="en-GB"/>
              </w:rPr>
              <w:t xml:space="preserve"> No </w:t>
            </w:r>
            <w:r w:rsidR="00F40CF7" w:rsidRPr="00C26EB6">
              <w:rPr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1F31" w:rsidRPr="00C26EB6">
              <w:rPr>
                <w:lang w:val="en-GB"/>
              </w:rPr>
              <w:instrText xml:space="preserve"> FORMCHECKBOX </w:instrText>
            </w:r>
            <w:r w:rsidR="00F40CF7" w:rsidRPr="00C26EB6">
              <w:rPr>
                <w:lang w:val="en-GB"/>
              </w:rPr>
            </w:r>
            <w:r w:rsidR="00F40CF7" w:rsidRPr="00C26EB6">
              <w:rPr>
                <w:lang w:val="en-GB"/>
              </w:rPr>
              <w:fldChar w:fldCharType="end"/>
            </w:r>
            <w:r w:rsidR="00E64AE0" w:rsidRPr="00C26EB6">
              <w:rPr>
                <w:lang w:val="en-GB"/>
              </w:rPr>
              <w:t xml:space="preserve"> </w:t>
            </w:r>
            <w:r w:rsidR="00E64AE0" w:rsidRPr="00C26EB6">
              <w:rPr>
                <w:rStyle w:val="QCommentsChar"/>
              </w:rPr>
              <w:t>If yes:</w:t>
            </w:r>
          </w:p>
        </w:tc>
      </w:tr>
      <w:tr w:rsidR="00E64AE0" w:rsidRPr="00C26EB6">
        <w:trPr>
          <w:trHeight w:val="211"/>
        </w:trPr>
        <w:tc>
          <w:tcPr>
            <w:tcW w:w="4790" w:type="dxa"/>
            <w:gridSpan w:val="9"/>
          </w:tcPr>
          <w:p w:rsidR="00E64AE0" w:rsidRPr="00C26EB6" w:rsidRDefault="00E64AE0" w:rsidP="00E64AE0">
            <w:pPr>
              <w:pStyle w:val="QHeading1"/>
            </w:pPr>
            <w:r w:rsidRPr="00C26EB6">
              <w:t>Where</w:t>
            </w:r>
            <w:r w:rsidR="002931F4" w:rsidRPr="00C26EB6">
              <w:t>:</w:t>
            </w:r>
          </w:p>
        </w:tc>
        <w:tc>
          <w:tcPr>
            <w:tcW w:w="4792" w:type="dxa"/>
            <w:gridSpan w:val="5"/>
          </w:tcPr>
          <w:p w:rsidR="00E64AE0" w:rsidRPr="00C26EB6" w:rsidRDefault="00E64AE0" w:rsidP="00E64AE0">
            <w:pPr>
              <w:pStyle w:val="QHeading1"/>
            </w:pPr>
            <w:r w:rsidRPr="00C26EB6">
              <w:t xml:space="preserve">When was the visa issued: </w:t>
            </w:r>
            <w:r w:rsidR="00FE0EA9" w:rsidRPr="00C26EB6">
              <w:rPr>
                <w:rStyle w:val="QCommentsChar"/>
              </w:rPr>
              <w:t>Day / Month / Year</w:t>
            </w:r>
          </w:p>
        </w:tc>
      </w:tr>
      <w:tr w:rsidR="00E64AE0" w:rsidRPr="00C26EB6">
        <w:trPr>
          <w:trHeight w:val="319"/>
        </w:trPr>
        <w:tc>
          <w:tcPr>
            <w:tcW w:w="4790" w:type="dxa"/>
            <w:gridSpan w:val="9"/>
          </w:tcPr>
          <w:p w:rsidR="009E54B9" w:rsidRPr="00C26EB6" w:rsidRDefault="009E54B9" w:rsidP="00E64AE0">
            <w:pPr>
              <w:pStyle w:val="greyArea"/>
            </w:pPr>
          </w:p>
        </w:tc>
        <w:tc>
          <w:tcPr>
            <w:tcW w:w="4792" w:type="dxa"/>
            <w:gridSpan w:val="5"/>
          </w:tcPr>
          <w:p w:rsidR="00E64AE0" w:rsidRPr="00C26EB6" w:rsidRDefault="00180559" w:rsidP="00E64AE0">
            <w:r w:rsidRPr="00C26EB6">
              <w:t xml:space="preserve"> </w:t>
            </w:r>
            <w:r w:rsidR="00F40CF7">
              <w:pict>
                <v:shape id="_x0000_s1068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68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E64AE0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E64AE0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E64AE0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E64AE0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180559" w:rsidRPr="00C26EB6">
        <w:trPr>
          <w:trHeight w:val="211"/>
        </w:trPr>
        <w:tc>
          <w:tcPr>
            <w:tcW w:w="4790" w:type="dxa"/>
            <w:gridSpan w:val="9"/>
          </w:tcPr>
          <w:p w:rsidR="00E64AE0" w:rsidRPr="00C26EB6" w:rsidRDefault="00180559" w:rsidP="00180559">
            <w:pPr>
              <w:pStyle w:val="QHeading1"/>
            </w:pPr>
            <w:r w:rsidRPr="00C26EB6">
              <w:t>Type of visa</w:t>
            </w:r>
            <w:r w:rsidR="002931F4" w:rsidRPr="00C26EB6">
              <w:t>:</w:t>
            </w:r>
          </w:p>
        </w:tc>
        <w:tc>
          <w:tcPr>
            <w:tcW w:w="4792" w:type="dxa"/>
            <w:gridSpan w:val="5"/>
          </w:tcPr>
          <w:p w:rsidR="00E64AE0" w:rsidRPr="00C26EB6" w:rsidRDefault="00180559" w:rsidP="00180559">
            <w:pPr>
              <w:pStyle w:val="QHeading1"/>
            </w:pPr>
            <w:r w:rsidRPr="00C26EB6">
              <w:t>Was the visa refused</w:t>
            </w:r>
            <w:r w:rsidR="00196C29">
              <w:t>?</w:t>
            </w:r>
          </w:p>
        </w:tc>
      </w:tr>
      <w:tr w:rsidR="00180559" w:rsidRPr="00C26EB6">
        <w:trPr>
          <w:trHeight w:val="390"/>
        </w:trPr>
        <w:tc>
          <w:tcPr>
            <w:tcW w:w="4790" w:type="dxa"/>
            <w:gridSpan w:val="9"/>
            <w:tcBorders>
              <w:bottom w:val="single" w:sz="4" w:space="0" w:color="auto"/>
            </w:tcBorders>
          </w:tcPr>
          <w:p w:rsidR="00180559" w:rsidRPr="00C26EB6" w:rsidRDefault="00180559" w:rsidP="00180559">
            <w:pPr>
              <w:pStyle w:val="greyArea"/>
            </w:pPr>
          </w:p>
        </w:tc>
        <w:tc>
          <w:tcPr>
            <w:tcW w:w="4792" w:type="dxa"/>
            <w:gridSpan w:val="5"/>
            <w:tcBorders>
              <w:bottom w:val="single" w:sz="4" w:space="0" w:color="auto"/>
            </w:tcBorders>
            <w:vAlign w:val="center"/>
          </w:tcPr>
          <w:p w:rsidR="00180559" w:rsidRPr="00C26EB6" w:rsidRDefault="00180559" w:rsidP="005E7FDE">
            <w:pPr>
              <w:pStyle w:val="QHeading1"/>
            </w:pPr>
            <w:r w:rsidRPr="00C26EB6">
              <w:t xml:space="preserve"> Yes </w:t>
            </w:r>
            <w:r w:rsidR="00F40CF7"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  <w:r w:rsidRPr="00C26EB6">
              <w:t xml:space="preserve"> No </w:t>
            </w:r>
            <w:r w:rsidR="00F40CF7" w:rsidRPr="00C26EB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</w:p>
        </w:tc>
      </w:tr>
      <w:tr w:rsidR="00416A8D" w:rsidRPr="00C26EB6">
        <w:trPr>
          <w:trHeight w:val="277"/>
        </w:trPr>
        <w:tc>
          <w:tcPr>
            <w:tcW w:w="9582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416A8D" w:rsidRPr="00C26EB6" w:rsidRDefault="00416A8D" w:rsidP="0051403E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 xml:space="preserve">Has your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rPr>
                    <w:lang w:val="en-GB"/>
                  </w:rPr>
                  <w:t>U.S.</w:t>
                </w:r>
              </w:smartTag>
            </w:smartTag>
            <w:r w:rsidRPr="00C26EB6">
              <w:rPr>
                <w:lang w:val="en-GB"/>
              </w:rPr>
              <w:t xml:space="preserve"> visa ever been </w:t>
            </w:r>
            <w:r w:rsidR="00196C29" w:rsidRPr="00C26EB6">
              <w:rPr>
                <w:lang w:val="en-GB"/>
              </w:rPr>
              <w:t>cancelled</w:t>
            </w:r>
            <w:r w:rsidRPr="00C26EB6">
              <w:rPr>
                <w:lang w:val="en-GB"/>
              </w:rPr>
              <w:t xml:space="preserve">?     Yes </w:t>
            </w:r>
            <w:r w:rsidR="00F40CF7" w:rsidRPr="00C26EB6">
              <w:rPr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rPr>
                <w:lang w:val="en-GB"/>
              </w:rPr>
              <w:instrText xml:space="preserve"> FORMCHECKBOX </w:instrText>
            </w:r>
            <w:r w:rsidR="00F40CF7" w:rsidRPr="00C26EB6">
              <w:rPr>
                <w:lang w:val="en-GB"/>
              </w:rPr>
            </w:r>
            <w:r w:rsidR="00F40CF7" w:rsidRPr="00C26EB6">
              <w:rPr>
                <w:lang w:val="en-GB"/>
              </w:rPr>
              <w:fldChar w:fldCharType="end"/>
            </w:r>
            <w:r w:rsidRPr="00C26EB6">
              <w:rPr>
                <w:lang w:val="en-GB"/>
              </w:rPr>
              <w:t xml:space="preserve"> No </w:t>
            </w:r>
            <w:r w:rsidR="00F40CF7" w:rsidRPr="00C26EB6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rPr>
                <w:lang w:val="en-GB"/>
              </w:rPr>
              <w:instrText xml:space="preserve"> FORMCHECKBOX </w:instrText>
            </w:r>
            <w:r w:rsidR="00F40CF7" w:rsidRPr="00C26EB6">
              <w:rPr>
                <w:lang w:val="en-GB"/>
              </w:rPr>
            </w:r>
            <w:r w:rsidR="00F40CF7" w:rsidRPr="00C26EB6">
              <w:rPr>
                <w:lang w:val="en-GB"/>
              </w:rPr>
              <w:fldChar w:fldCharType="end"/>
            </w:r>
          </w:p>
        </w:tc>
      </w:tr>
      <w:tr w:rsidR="00416A8D" w:rsidRPr="00C26EB6">
        <w:trPr>
          <w:trHeight w:val="277"/>
        </w:trPr>
        <w:tc>
          <w:tcPr>
            <w:tcW w:w="365" w:type="dxa"/>
            <w:tcBorders>
              <w:top w:val="single" w:sz="4" w:space="0" w:color="auto"/>
              <w:bottom w:val="nil"/>
            </w:tcBorders>
          </w:tcPr>
          <w:p w:rsidR="00416A8D" w:rsidRPr="00C26EB6" w:rsidRDefault="00416A8D" w:rsidP="00416A8D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 xml:space="preserve"> </w:t>
            </w:r>
          </w:p>
        </w:tc>
        <w:tc>
          <w:tcPr>
            <w:tcW w:w="9217" w:type="dxa"/>
            <w:gridSpan w:val="13"/>
            <w:tcBorders>
              <w:top w:val="single" w:sz="4" w:space="0" w:color="auto"/>
              <w:bottom w:val="nil"/>
            </w:tcBorders>
          </w:tcPr>
          <w:p w:rsidR="00416A8D" w:rsidRPr="00C26EB6" w:rsidRDefault="008A4FB7" w:rsidP="00416A8D">
            <w:pPr>
              <w:pStyle w:val="Heading3"/>
              <w:outlineLvl w:val="2"/>
            </w:pPr>
            <w:r w:rsidRPr="00C26EB6">
              <w:t xml:space="preserve">Has anyone ever filed an immigrant visa petition on your behalf?     Yes </w:t>
            </w:r>
            <w:r w:rsidR="00F40CF7"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  <w:r w:rsidRPr="00C26EB6">
              <w:t xml:space="preserve"> No</w:t>
            </w:r>
            <w:r w:rsidR="00F40CF7"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</w:p>
        </w:tc>
      </w:tr>
      <w:tr w:rsidR="008A4FB7" w:rsidRPr="00C26EB6">
        <w:trPr>
          <w:trHeight w:val="277"/>
        </w:trPr>
        <w:tc>
          <w:tcPr>
            <w:tcW w:w="365" w:type="dxa"/>
            <w:tcBorders>
              <w:top w:val="nil"/>
              <w:bottom w:val="nil"/>
            </w:tcBorders>
          </w:tcPr>
          <w:p w:rsidR="008A4FB7" w:rsidRPr="00C26EB6" w:rsidRDefault="008A4FB7" w:rsidP="008A4FB7"/>
        </w:tc>
        <w:tc>
          <w:tcPr>
            <w:tcW w:w="9217" w:type="dxa"/>
            <w:gridSpan w:val="13"/>
            <w:tcBorders>
              <w:top w:val="nil"/>
              <w:bottom w:val="nil"/>
            </w:tcBorders>
          </w:tcPr>
          <w:p w:rsidR="008A4FB7" w:rsidRPr="00C26EB6" w:rsidRDefault="008A4FB7" w:rsidP="008A4FB7">
            <w:pPr>
              <w:pStyle w:val="Heading3"/>
              <w:outlineLvl w:val="2"/>
            </w:pPr>
            <w:r w:rsidRPr="00C26EB6">
              <w:t xml:space="preserve">Has </w:t>
            </w:r>
            <w:proofErr w:type="spellStart"/>
            <w:r w:rsidRPr="00C26EB6">
              <w:t>labor</w:t>
            </w:r>
            <w:proofErr w:type="spellEnd"/>
            <w:r w:rsidRPr="00C26EB6">
              <w:t xml:space="preserve"> certification for employment in the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t>U.S.</w:t>
                </w:r>
              </w:smartTag>
            </w:smartTag>
            <w:r w:rsidRPr="00C26EB6">
              <w:t xml:space="preserve"> ever been requested by you or on your behalf?     Yes </w:t>
            </w:r>
            <w:r w:rsidR="00F40CF7"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  <w:r w:rsidRPr="00C26EB6">
              <w:t xml:space="preserve"> No</w:t>
            </w:r>
            <w:r w:rsidR="00F40CF7"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</w:p>
        </w:tc>
      </w:tr>
      <w:tr w:rsidR="008A4FB7" w:rsidRPr="00C26EB6">
        <w:trPr>
          <w:trHeight w:val="277"/>
        </w:trPr>
        <w:tc>
          <w:tcPr>
            <w:tcW w:w="365" w:type="dxa"/>
            <w:tcBorders>
              <w:top w:val="nil"/>
              <w:bottom w:val="single" w:sz="4" w:space="0" w:color="auto"/>
            </w:tcBorders>
          </w:tcPr>
          <w:p w:rsidR="008A4FB7" w:rsidRPr="00C26EB6" w:rsidRDefault="008A4FB7" w:rsidP="008A4FB7"/>
        </w:tc>
        <w:tc>
          <w:tcPr>
            <w:tcW w:w="9217" w:type="dxa"/>
            <w:gridSpan w:val="13"/>
            <w:tcBorders>
              <w:top w:val="nil"/>
              <w:bottom w:val="single" w:sz="4" w:space="0" w:color="auto"/>
            </w:tcBorders>
          </w:tcPr>
          <w:p w:rsidR="008A4FB7" w:rsidRPr="00C26EB6" w:rsidRDefault="008A4FB7" w:rsidP="008A4FB7">
            <w:pPr>
              <w:pStyle w:val="Heading3"/>
              <w:outlineLvl w:val="2"/>
            </w:pPr>
            <w:r w:rsidRPr="00C26EB6">
              <w:t xml:space="preserve">Have you or anyone acting for you ever indicated to a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t>U.S.</w:t>
                </w:r>
              </w:smartTag>
            </w:smartTag>
            <w:r w:rsidRPr="00C26EB6">
              <w:t xml:space="preserve"> consular or immigration employee a desire to immigrate to the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t>U.S.</w:t>
                </w:r>
              </w:smartTag>
            </w:smartTag>
            <w:r w:rsidR="00196C29">
              <w:t>?</w:t>
            </w:r>
            <w:r w:rsidRPr="00C26EB6">
              <w:t xml:space="preserve">     Yes </w:t>
            </w:r>
            <w:r w:rsidR="00F40CF7"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  <w:r w:rsidRPr="00C26EB6">
              <w:t xml:space="preserve"> No</w:t>
            </w:r>
            <w:r w:rsidR="00F40CF7"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instrText xml:space="preserve"> FORMCHECKBOX </w:instrText>
            </w:r>
            <w:r w:rsidR="00F40CF7" w:rsidRPr="00C26EB6">
              <w:fldChar w:fldCharType="end"/>
            </w:r>
          </w:p>
        </w:tc>
      </w:tr>
      <w:tr w:rsidR="008A4FB7" w:rsidRPr="00C26EB6">
        <w:trPr>
          <w:trHeight w:val="277"/>
        </w:trPr>
        <w:tc>
          <w:tcPr>
            <w:tcW w:w="9582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3545" w:rsidRPr="00C26EB6" w:rsidRDefault="008A4FB7" w:rsidP="008A4FB7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 xml:space="preserve">Are any of the following in the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rPr>
                    <w:lang w:val="en-GB"/>
                  </w:rPr>
                  <w:t>U.S.</w:t>
                </w:r>
              </w:smartTag>
            </w:smartTag>
            <w:r w:rsidR="006E3545" w:rsidRPr="00C26EB6">
              <w:rPr>
                <w:lang w:val="en-GB"/>
              </w:rPr>
              <w:t>?</w:t>
            </w:r>
          </w:p>
          <w:p w:rsidR="008A4FB7" w:rsidRPr="00C26EB6" w:rsidRDefault="008A4FB7" w:rsidP="006E3545">
            <w:pPr>
              <w:pStyle w:val="QComments"/>
            </w:pPr>
            <w:r w:rsidRPr="00C26EB6">
              <w:t xml:space="preserve">If yes, </w:t>
            </w:r>
            <w:r w:rsidR="00954515" w:rsidRPr="00C26EB6">
              <w:t xml:space="preserve">tick the </w:t>
            </w:r>
            <w:r w:rsidRPr="00C26EB6">
              <w:t>appropriate relationship and in</w:t>
            </w:r>
            <w:r w:rsidR="00954515" w:rsidRPr="00C26EB6">
              <w:t xml:space="preserve">clude </w:t>
            </w:r>
            <w:r w:rsidRPr="00C26EB6">
              <w:t xml:space="preserve">what that person is doing in the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t>U.S.</w:t>
                </w:r>
              </w:smartTag>
            </w:smartTag>
            <w:r w:rsidRPr="00C26EB6">
              <w:t xml:space="preserve"> e.g. studying, working, etc.</w:t>
            </w:r>
          </w:p>
        </w:tc>
      </w:tr>
      <w:tr w:rsidR="008A4FB7" w:rsidRPr="00C26EB6">
        <w:trPr>
          <w:trHeight w:val="285"/>
        </w:trPr>
        <w:tc>
          <w:tcPr>
            <w:tcW w:w="141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8A4FB7" w:rsidRPr="00C26EB6" w:rsidRDefault="00F40CF7" w:rsidP="005E7FDE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4FB7" w:rsidRPr="00C26EB6">
              <w:instrText xml:space="preserve"> FORMCHECKBOX </w:instrText>
            </w:r>
            <w:r w:rsidRPr="00C26EB6">
              <w:fldChar w:fldCharType="end"/>
            </w:r>
            <w:r w:rsidR="008A4FB7" w:rsidRPr="00C26EB6">
              <w:t xml:space="preserve"> Husband/wife </w:t>
            </w:r>
          </w:p>
        </w:tc>
        <w:tc>
          <w:tcPr>
            <w:tcW w:w="33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4FB7" w:rsidRPr="00C26EB6" w:rsidRDefault="008A4FB7" w:rsidP="000E6309">
            <w:pPr>
              <w:pStyle w:val="greyArea"/>
            </w:pP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4FB7" w:rsidRPr="00C26EB6" w:rsidRDefault="00F40CF7" w:rsidP="005E7FDE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4FB7" w:rsidRPr="00C26EB6">
              <w:instrText xml:space="preserve"> FORMCHECKBOX </w:instrText>
            </w:r>
            <w:r w:rsidRPr="00C26EB6">
              <w:fldChar w:fldCharType="end"/>
            </w:r>
            <w:r w:rsidR="008A4FB7" w:rsidRPr="00C26EB6">
              <w:t xml:space="preserve"> </w:t>
            </w:r>
            <w:r w:rsidR="000E6309" w:rsidRPr="00C26EB6">
              <w:t>Son/daughter</w:t>
            </w:r>
          </w:p>
        </w:tc>
        <w:tc>
          <w:tcPr>
            <w:tcW w:w="336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A4FB7" w:rsidRPr="00C26EB6" w:rsidRDefault="008A4FB7" w:rsidP="000E6309">
            <w:pPr>
              <w:pStyle w:val="greyArea"/>
            </w:pPr>
          </w:p>
        </w:tc>
      </w:tr>
      <w:tr w:rsidR="008A4FB7" w:rsidRPr="00C26EB6">
        <w:trPr>
          <w:trHeight w:val="285"/>
        </w:trPr>
        <w:tc>
          <w:tcPr>
            <w:tcW w:w="141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8A4FB7" w:rsidRPr="00C26EB6" w:rsidRDefault="00F40CF7" w:rsidP="005E7FDE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4FB7" w:rsidRPr="00C26EB6">
              <w:instrText xml:space="preserve"> FORMCHECKBOX </w:instrText>
            </w:r>
            <w:r w:rsidRPr="00C26EB6">
              <w:fldChar w:fldCharType="end"/>
            </w:r>
            <w:r w:rsidR="008A4FB7" w:rsidRPr="00C26EB6">
              <w:t xml:space="preserve"> Father/mother</w:t>
            </w:r>
          </w:p>
        </w:tc>
        <w:tc>
          <w:tcPr>
            <w:tcW w:w="33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4FB7" w:rsidRPr="00C26EB6" w:rsidRDefault="008A4FB7" w:rsidP="000E6309">
            <w:pPr>
              <w:pStyle w:val="greyArea"/>
            </w:pP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4FB7" w:rsidRPr="00C26EB6" w:rsidRDefault="00F40CF7" w:rsidP="005E7FDE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4FB7" w:rsidRPr="00C26EB6">
              <w:instrText xml:space="preserve"> FORMCHECKBOX </w:instrText>
            </w:r>
            <w:r w:rsidRPr="00C26EB6">
              <w:fldChar w:fldCharType="end"/>
            </w:r>
            <w:r w:rsidR="008A4FB7" w:rsidRPr="00C26EB6">
              <w:t xml:space="preserve"> </w:t>
            </w:r>
            <w:r w:rsidR="000E6309" w:rsidRPr="00C26EB6">
              <w:t>Brother/sister</w:t>
            </w:r>
          </w:p>
        </w:tc>
        <w:tc>
          <w:tcPr>
            <w:tcW w:w="336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A4FB7" w:rsidRPr="00C26EB6" w:rsidRDefault="008A4FB7" w:rsidP="000E6309">
            <w:pPr>
              <w:pStyle w:val="greyArea"/>
            </w:pPr>
          </w:p>
        </w:tc>
      </w:tr>
      <w:tr w:rsidR="008A4FB7" w:rsidRPr="00C26EB6">
        <w:trPr>
          <w:trHeight w:val="285"/>
        </w:trPr>
        <w:tc>
          <w:tcPr>
            <w:tcW w:w="14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4FB7" w:rsidRPr="00C26EB6" w:rsidRDefault="00F40CF7" w:rsidP="005E7FDE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4FB7" w:rsidRPr="00C26EB6">
              <w:instrText xml:space="preserve"> FORMCHECKBOX </w:instrText>
            </w:r>
            <w:r w:rsidRPr="00C26EB6">
              <w:fldChar w:fldCharType="end"/>
            </w:r>
            <w:r w:rsidR="008A4FB7" w:rsidRPr="00C26EB6">
              <w:t xml:space="preserve"> Fiancé/fiancée</w:t>
            </w:r>
          </w:p>
        </w:tc>
        <w:tc>
          <w:tcPr>
            <w:tcW w:w="337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4FB7" w:rsidRPr="00C26EB6" w:rsidRDefault="008A4FB7" w:rsidP="000E6309">
            <w:pPr>
              <w:pStyle w:val="greyArea"/>
            </w:pP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4FB7" w:rsidRPr="00C26EB6" w:rsidRDefault="008A4FB7" w:rsidP="008A4FB7">
            <w:pPr>
              <w:pStyle w:val="QHeading1"/>
            </w:pPr>
          </w:p>
        </w:tc>
        <w:tc>
          <w:tcPr>
            <w:tcW w:w="33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FB7" w:rsidRPr="00C26EB6" w:rsidRDefault="008A4FB7" w:rsidP="008A4FB7">
            <w:pPr>
              <w:pStyle w:val="QHeading1"/>
            </w:pPr>
          </w:p>
        </w:tc>
      </w:tr>
      <w:tr w:rsidR="00FC68E5" w:rsidRPr="00C26EB6">
        <w:trPr>
          <w:trHeight w:val="277"/>
        </w:trPr>
        <w:tc>
          <w:tcPr>
            <w:tcW w:w="9582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C68E5" w:rsidRPr="00C26EB6" w:rsidRDefault="00FC68E5" w:rsidP="0051403E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 xml:space="preserve">Are you presently in the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rPr>
                    <w:lang w:val="en-GB"/>
                  </w:rPr>
                  <w:t>US</w:t>
                </w:r>
              </w:smartTag>
            </w:smartTag>
            <w:r w:rsidR="00196C29">
              <w:rPr>
                <w:lang w:val="en-GB"/>
              </w:rPr>
              <w:t>?</w:t>
            </w:r>
            <w:r w:rsidRPr="00C26EB6">
              <w:rPr>
                <w:lang w:val="en-GB"/>
              </w:rPr>
              <w:t xml:space="preserve"> Yes </w:t>
            </w:r>
            <w:r w:rsidR="00F40CF7" w:rsidRPr="00C26EB6">
              <w:rPr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rPr>
                <w:lang w:val="en-GB"/>
              </w:rPr>
              <w:instrText xml:space="preserve"> FORMCHECKBOX </w:instrText>
            </w:r>
            <w:r w:rsidR="00F40CF7" w:rsidRPr="00C26EB6">
              <w:rPr>
                <w:lang w:val="en-GB"/>
              </w:rPr>
            </w:r>
            <w:r w:rsidR="00F40CF7" w:rsidRPr="00C26EB6">
              <w:rPr>
                <w:lang w:val="en-GB"/>
              </w:rPr>
              <w:fldChar w:fldCharType="end"/>
            </w:r>
            <w:r w:rsidRPr="00C26EB6">
              <w:rPr>
                <w:lang w:val="en-GB"/>
              </w:rPr>
              <w:t xml:space="preserve"> No</w:t>
            </w:r>
            <w:r w:rsidR="00F40CF7" w:rsidRPr="00C26EB6">
              <w:rPr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rPr>
                <w:lang w:val="en-GB"/>
              </w:rPr>
              <w:instrText xml:space="preserve"> FORMCHECKBOX </w:instrText>
            </w:r>
            <w:r w:rsidR="00F40CF7" w:rsidRPr="00C26EB6">
              <w:rPr>
                <w:lang w:val="en-GB"/>
              </w:rPr>
            </w:r>
            <w:r w:rsidR="00F40CF7" w:rsidRPr="00C26EB6">
              <w:rPr>
                <w:lang w:val="en-GB"/>
              </w:rPr>
              <w:fldChar w:fldCharType="end"/>
            </w:r>
          </w:p>
          <w:p w:rsidR="00FC68E5" w:rsidRPr="00C26EB6" w:rsidRDefault="00FC68E5" w:rsidP="00FC68E5">
            <w:pPr>
              <w:pStyle w:val="QComments"/>
            </w:pPr>
            <w:r w:rsidRPr="00C26EB6">
              <w:t>If you are presently in the U.S, please answer the following:</w:t>
            </w:r>
          </w:p>
        </w:tc>
      </w:tr>
      <w:tr w:rsidR="00FC68E5" w:rsidRPr="00C26EB6">
        <w:trPr>
          <w:trHeight w:val="142"/>
        </w:trPr>
        <w:tc>
          <w:tcPr>
            <w:tcW w:w="479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C68E5" w:rsidRPr="00C26EB6" w:rsidRDefault="00FC68E5" w:rsidP="0060192A">
            <w:pPr>
              <w:pStyle w:val="QHeading1"/>
            </w:pPr>
            <w:r w:rsidRPr="00C26EB6">
              <w:t xml:space="preserve">Date you last entered the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t>U.S.</w:t>
                </w:r>
              </w:smartTag>
            </w:smartTag>
            <w:r w:rsidRPr="00C26EB6">
              <w:t xml:space="preserve">: </w:t>
            </w:r>
            <w:r w:rsidR="00FE0EA9" w:rsidRPr="00C26EB6">
              <w:rPr>
                <w:rStyle w:val="QCommentsChar"/>
              </w:rPr>
              <w:t>Day / Month / Year</w:t>
            </w:r>
          </w:p>
        </w:tc>
        <w:tc>
          <w:tcPr>
            <w:tcW w:w="479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68E5" w:rsidRPr="00C26EB6" w:rsidRDefault="008546F8" w:rsidP="0060192A">
            <w:pPr>
              <w:pStyle w:val="QHeading1"/>
            </w:pPr>
            <w:r w:rsidRPr="00C26EB6">
              <w:t>Expiration date of visa</w:t>
            </w:r>
            <w:r w:rsidR="000605FE" w:rsidRPr="00C26EB6">
              <w:t>:</w:t>
            </w:r>
          </w:p>
        </w:tc>
      </w:tr>
      <w:tr w:rsidR="00FC68E5" w:rsidRPr="00C26EB6">
        <w:trPr>
          <w:trHeight w:val="337"/>
        </w:trPr>
        <w:tc>
          <w:tcPr>
            <w:tcW w:w="479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C68E5" w:rsidRPr="00C26EB6" w:rsidRDefault="00F40CF7" w:rsidP="00FC68E5">
            <w:pPr>
              <w:pStyle w:val="QHeading1"/>
            </w:pPr>
            <w:r>
              <w:pict>
                <v:shape id="_x0000_s1067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67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FC68E5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479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68E5" w:rsidRPr="00C26EB6" w:rsidRDefault="00F40CF7" w:rsidP="00FC68E5">
            <w:pPr>
              <w:pStyle w:val="QHeading1"/>
            </w:pPr>
            <w:r>
              <w:pict>
                <v:shape id="_x0000_s1066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66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8546F8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8546F8" w:rsidRPr="00C26EB6">
        <w:trPr>
          <w:trHeight w:val="184"/>
        </w:trPr>
        <w:tc>
          <w:tcPr>
            <w:tcW w:w="479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46F8" w:rsidRPr="00C26EB6" w:rsidRDefault="008546F8" w:rsidP="0060192A">
            <w:pPr>
              <w:pStyle w:val="QHeading1"/>
            </w:pPr>
            <w:r w:rsidRPr="00C26EB6">
              <w:t>Type of visa with which you entered:</w:t>
            </w:r>
          </w:p>
        </w:tc>
        <w:tc>
          <w:tcPr>
            <w:tcW w:w="479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46F8" w:rsidRPr="00C26EB6" w:rsidRDefault="008546F8" w:rsidP="0060192A">
            <w:pPr>
              <w:pStyle w:val="QHeading1"/>
            </w:pPr>
            <w:r w:rsidRPr="00C26EB6">
              <w:t>Expiration date of authorized stay (I-94)</w:t>
            </w:r>
            <w:r w:rsidR="000605FE" w:rsidRPr="00C26EB6">
              <w:t>:</w:t>
            </w:r>
          </w:p>
        </w:tc>
      </w:tr>
      <w:tr w:rsidR="00654C30" w:rsidRPr="00C26EB6">
        <w:trPr>
          <w:trHeight w:val="213"/>
        </w:trPr>
        <w:tc>
          <w:tcPr>
            <w:tcW w:w="11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54C30" w:rsidRPr="00C26EB6" w:rsidRDefault="00F40CF7" w:rsidP="00077546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4C30" w:rsidRPr="00C26EB6">
              <w:instrText xml:space="preserve"> FORMCHECKBOX </w:instrText>
            </w:r>
            <w:r w:rsidRPr="00C26EB6">
              <w:fldChar w:fldCharType="end"/>
            </w:r>
            <w:r w:rsidR="00654C30" w:rsidRPr="00C26EB6">
              <w:t xml:space="preserve"> B-1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54C30" w:rsidRPr="00C26EB6" w:rsidRDefault="00F40CF7" w:rsidP="00077546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4C30" w:rsidRPr="00C26EB6">
              <w:instrText xml:space="preserve"> FORMCHECKBOX </w:instrText>
            </w:r>
            <w:r w:rsidRPr="00C26EB6">
              <w:fldChar w:fldCharType="end"/>
            </w:r>
            <w:r w:rsidR="00654C30" w:rsidRPr="00C26EB6">
              <w:t xml:space="preserve"> B-2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654C30" w:rsidRPr="00C26EB6" w:rsidRDefault="00F40CF7" w:rsidP="00654C30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4C30" w:rsidRPr="00C26EB6">
              <w:instrText xml:space="preserve"> FORMCHECKBOX </w:instrText>
            </w:r>
            <w:r w:rsidRPr="00C26EB6">
              <w:fldChar w:fldCharType="end"/>
            </w:r>
            <w:r w:rsidR="00654C30" w:rsidRPr="00C26EB6">
              <w:t xml:space="preserve"> C-1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654C30" w:rsidRPr="00C26EB6" w:rsidRDefault="00F40CF7" w:rsidP="00077546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4C30" w:rsidRPr="00C26EB6">
              <w:instrText xml:space="preserve"> FORMCHECKBOX </w:instrText>
            </w:r>
            <w:r w:rsidRPr="00C26EB6">
              <w:fldChar w:fldCharType="end"/>
            </w:r>
            <w:r w:rsidR="00654C30" w:rsidRPr="00C26EB6">
              <w:t xml:space="preserve"> D-1</w:t>
            </w:r>
          </w:p>
        </w:tc>
        <w:tc>
          <w:tcPr>
            <w:tcW w:w="4792" w:type="dxa"/>
            <w:gridSpan w:val="5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54C30" w:rsidRPr="00C26EB6" w:rsidRDefault="00654C30" w:rsidP="008546F8">
            <w:pPr>
              <w:pStyle w:val="greyArea"/>
            </w:pPr>
          </w:p>
        </w:tc>
      </w:tr>
      <w:tr w:rsidR="00654C30" w:rsidRPr="00C26EB6">
        <w:trPr>
          <w:trHeight w:val="213"/>
        </w:trPr>
        <w:tc>
          <w:tcPr>
            <w:tcW w:w="11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54C30" w:rsidRPr="00C26EB6" w:rsidRDefault="00F40CF7" w:rsidP="00077546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4C30" w:rsidRPr="00C26EB6">
              <w:instrText xml:space="preserve"> FORMCHECKBOX </w:instrText>
            </w:r>
            <w:r w:rsidRPr="00C26EB6">
              <w:fldChar w:fldCharType="end"/>
            </w:r>
            <w:r w:rsidR="00654C30" w:rsidRPr="00C26EB6">
              <w:t xml:space="preserve"> E-1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54C30" w:rsidRPr="00C26EB6" w:rsidRDefault="00F40CF7" w:rsidP="00077546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4C30" w:rsidRPr="00C26EB6">
              <w:instrText xml:space="preserve"> FORMCHECKBOX </w:instrText>
            </w:r>
            <w:r w:rsidRPr="00C26EB6">
              <w:fldChar w:fldCharType="end"/>
            </w:r>
            <w:r w:rsidR="00654C30" w:rsidRPr="00C26EB6">
              <w:t xml:space="preserve"> E-2</w:t>
            </w:r>
          </w:p>
        </w:tc>
        <w:tc>
          <w:tcPr>
            <w:tcW w:w="133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54C30" w:rsidRPr="00C26EB6" w:rsidRDefault="00F40CF7" w:rsidP="00077546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4C30" w:rsidRPr="00C26EB6">
              <w:instrText xml:space="preserve"> FORMCHECKBOX </w:instrText>
            </w:r>
            <w:r w:rsidRPr="00C26EB6">
              <w:fldChar w:fldCharType="end"/>
            </w:r>
            <w:r w:rsidR="00654C30" w:rsidRPr="00C26EB6">
              <w:t xml:space="preserve"> F-1/F-2</w:t>
            </w:r>
          </w:p>
        </w:tc>
        <w:tc>
          <w:tcPr>
            <w:tcW w:w="1340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54C30" w:rsidRPr="00C26EB6" w:rsidRDefault="00F40CF7" w:rsidP="00077546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4C30" w:rsidRPr="00C26EB6">
              <w:instrText xml:space="preserve"> FORMCHECKBOX </w:instrText>
            </w:r>
            <w:r w:rsidRPr="00C26EB6">
              <w:fldChar w:fldCharType="end"/>
            </w:r>
            <w:r w:rsidR="00654C30" w:rsidRPr="00C26EB6">
              <w:t xml:space="preserve"> H-1/H-2</w:t>
            </w:r>
          </w:p>
        </w:tc>
        <w:tc>
          <w:tcPr>
            <w:tcW w:w="4792" w:type="dxa"/>
            <w:gridSpan w:val="5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54C30" w:rsidRPr="00C26EB6" w:rsidRDefault="00654C30" w:rsidP="00FC68E5">
            <w:pPr>
              <w:pStyle w:val="QHeading1"/>
            </w:pPr>
          </w:p>
        </w:tc>
      </w:tr>
      <w:tr w:rsidR="00654C30" w:rsidRPr="00C26EB6">
        <w:trPr>
          <w:trHeight w:val="214"/>
        </w:trPr>
        <w:tc>
          <w:tcPr>
            <w:tcW w:w="11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54C30" w:rsidRPr="00C26EB6" w:rsidRDefault="00F40CF7" w:rsidP="00077546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4C30" w:rsidRPr="00C26EB6">
              <w:instrText xml:space="preserve"> FORMCHECKBOX </w:instrText>
            </w:r>
            <w:r w:rsidRPr="00C26EB6">
              <w:fldChar w:fldCharType="end"/>
            </w:r>
            <w:r w:rsidR="00654C30" w:rsidRPr="00C26EB6">
              <w:t xml:space="preserve"> J-1/J-2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54C30" w:rsidRPr="00C26EB6" w:rsidRDefault="00F40CF7" w:rsidP="00077546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4C30" w:rsidRPr="00C26EB6">
              <w:instrText xml:space="preserve"> FORMCHECKBOX </w:instrText>
            </w:r>
            <w:r w:rsidRPr="00C26EB6">
              <w:fldChar w:fldCharType="end"/>
            </w:r>
            <w:r w:rsidR="00654C30" w:rsidRPr="00C26EB6">
              <w:t xml:space="preserve"> K-1</w:t>
            </w:r>
          </w:p>
        </w:tc>
        <w:tc>
          <w:tcPr>
            <w:tcW w:w="1339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54C30" w:rsidRPr="00C26EB6" w:rsidRDefault="00F40CF7" w:rsidP="00077546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4C30" w:rsidRPr="00C26EB6">
              <w:instrText xml:space="preserve"> FORMCHECKBOX </w:instrText>
            </w:r>
            <w:r w:rsidRPr="00C26EB6">
              <w:fldChar w:fldCharType="end"/>
            </w:r>
            <w:r w:rsidR="00654C30" w:rsidRPr="00C26EB6">
              <w:t xml:space="preserve"> L-1/L-2</w:t>
            </w:r>
          </w:p>
        </w:tc>
        <w:tc>
          <w:tcPr>
            <w:tcW w:w="13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54C30" w:rsidRPr="00C26EB6" w:rsidRDefault="00F40CF7" w:rsidP="00077546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4C30" w:rsidRPr="00C26EB6">
              <w:instrText xml:space="preserve"> FORMCHECKBOX </w:instrText>
            </w:r>
            <w:r w:rsidRPr="00C26EB6">
              <w:fldChar w:fldCharType="end"/>
            </w:r>
            <w:r w:rsidR="00654C30" w:rsidRPr="00C26EB6">
              <w:t xml:space="preserve"> M-1/M-2</w:t>
            </w:r>
          </w:p>
        </w:tc>
        <w:tc>
          <w:tcPr>
            <w:tcW w:w="479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54C30" w:rsidRPr="00C26EB6" w:rsidRDefault="00654C30" w:rsidP="0060192A">
            <w:pPr>
              <w:pStyle w:val="QHeading1"/>
            </w:pPr>
            <w:r w:rsidRPr="00C26EB6">
              <w:t>Passport number:</w:t>
            </w:r>
          </w:p>
        </w:tc>
      </w:tr>
      <w:tr w:rsidR="00F74F16" w:rsidRPr="00C26EB6">
        <w:trPr>
          <w:trHeight w:val="82"/>
        </w:trPr>
        <w:tc>
          <w:tcPr>
            <w:tcW w:w="11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4F16" w:rsidRPr="00C26EB6" w:rsidRDefault="00F40CF7" w:rsidP="00654C30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4C30" w:rsidRPr="00C26EB6">
              <w:instrText xml:space="preserve"> FORMCHECKBOX </w:instrText>
            </w:r>
            <w:r w:rsidRPr="00C26EB6">
              <w:fldChar w:fldCharType="end"/>
            </w:r>
            <w:r w:rsidR="00654C30" w:rsidRPr="00C26EB6">
              <w:t xml:space="preserve"> O-1/O-2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4F16" w:rsidRPr="00C26EB6" w:rsidRDefault="00F40CF7" w:rsidP="00654C30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4C30" w:rsidRPr="00C26EB6">
              <w:instrText xml:space="preserve"> FORMCHECKBOX </w:instrText>
            </w:r>
            <w:r w:rsidRPr="00C26EB6">
              <w:fldChar w:fldCharType="end"/>
            </w:r>
            <w:r w:rsidR="00654C30" w:rsidRPr="00C26EB6">
              <w:t xml:space="preserve"> P-1/P-2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F74F16" w:rsidRPr="00C26EB6" w:rsidRDefault="00F40CF7" w:rsidP="00654C30">
            <w:pPr>
              <w:pStyle w:val="QHeading1"/>
            </w:pPr>
            <w:r w:rsidRPr="00C26EB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74F16" w:rsidRPr="00C26EB6">
              <w:instrText xml:space="preserve"> FORMCHECKBOX </w:instrText>
            </w:r>
            <w:r w:rsidRPr="00C26EB6">
              <w:fldChar w:fldCharType="end"/>
            </w:r>
            <w:r w:rsidR="00F74F16" w:rsidRPr="00C26EB6">
              <w:t xml:space="preserve"> other</w:t>
            </w:r>
            <w:r w:rsidR="006E3545" w:rsidRPr="00C26EB6">
              <w:t>:</w:t>
            </w:r>
          </w:p>
        </w:tc>
        <w:tc>
          <w:tcPr>
            <w:tcW w:w="19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74F16" w:rsidRPr="00C26EB6" w:rsidRDefault="00F74F16" w:rsidP="00F74F16">
            <w:pPr>
              <w:pStyle w:val="greyArea"/>
            </w:pPr>
          </w:p>
        </w:tc>
        <w:tc>
          <w:tcPr>
            <w:tcW w:w="479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4F16" w:rsidRPr="00C26EB6" w:rsidRDefault="00F74F16" w:rsidP="00F74F16">
            <w:pPr>
              <w:pStyle w:val="greyArea"/>
            </w:pPr>
          </w:p>
        </w:tc>
      </w:tr>
      <w:tr w:rsidR="008546F8" w:rsidRPr="00C26EB6">
        <w:trPr>
          <w:trHeight w:val="82"/>
        </w:trPr>
        <w:tc>
          <w:tcPr>
            <w:tcW w:w="479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46F8" w:rsidRPr="00C26EB6" w:rsidRDefault="008546F8" w:rsidP="0060192A">
            <w:pPr>
              <w:pStyle w:val="QHeading1"/>
            </w:pPr>
            <w:r w:rsidRPr="00C26EB6">
              <w:t>Visa number:</w:t>
            </w:r>
          </w:p>
        </w:tc>
        <w:tc>
          <w:tcPr>
            <w:tcW w:w="479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46F8" w:rsidRPr="00C26EB6" w:rsidRDefault="00F74F16" w:rsidP="0060192A">
            <w:pPr>
              <w:pStyle w:val="QHeading1"/>
            </w:pPr>
            <w:r w:rsidRPr="00C26EB6">
              <w:t>Date your passport was issued</w:t>
            </w:r>
            <w:r w:rsidR="000605FE" w:rsidRPr="00C26EB6">
              <w:t>:</w:t>
            </w:r>
          </w:p>
        </w:tc>
      </w:tr>
      <w:tr w:rsidR="008546F8" w:rsidRPr="00C26EB6">
        <w:trPr>
          <w:trHeight w:val="82"/>
        </w:trPr>
        <w:tc>
          <w:tcPr>
            <w:tcW w:w="479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46F8" w:rsidRPr="00C26EB6" w:rsidRDefault="008546F8" w:rsidP="008546F8">
            <w:pPr>
              <w:pStyle w:val="greyArea"/>
            </w:pPr>
          </w:p>
        </w:tc>
        <w:tc>
          <w:tcPr>
            <w:tcW w:w="479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46F8" w:rsidRPr="00C26EB6" w:rsidRDefault="00F40CF7" w:rsidP="00FC68E5">
            <w:pPr>
              <w:pStyle w:val="QHeading1"/>
            </w:pPr>
            <w:r>
              <w:pict>
                <v:shape id="_x0000_s1065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65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F74F16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8546F8" w:rsidRPr="00C26EB6">
        <w:trPr>
          <w:trHeight w:val="82"/>
        </w:trPr>
        <w:tc>
          <w:tcPr>
            <w:tcW w:w="479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46F8" w:rsidRPr="00C26EB6" w:rsidRDefault="008546F8" w:rsidP="0060192A">
            <w:pPr>
              <w:pStyle w:val="QHeading1"/>
            </w:pPr>
            <w:r w:rsidRPr="00C26EB6">
              <w:t>I-94 number:</w:t>
            </w:r>
          </w:p>
        </w:tc>
        <w:tc>
          <w:tcPr>
            <w:tcW w:w="479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46F8" w:rsidRPr="00C26EB6" w:rsidRDefault="00F74F16" w:rsidP="0060192A">
            <w:pPr>
              <w:pStyle w:val="QHeading1"/>
            </w:pPr>
            <w:r w:rsidRPr="00C26EB6">
              <w:t>Date your passport expires</w:t>
            </w:r>
            <w:r w:rsidR="000605FE" w:rsidRPr="00C26EB6">
              <w:t>:</w:t>
            </w:r>
          </w:p>
        </w:tc>
      </w:tr>
      <w:tr w:rsidR="008546F8" w:rsidRPr="00C26EB6">
        <w:trPr>
          <w:trHeight w:val="403"/>
        </w:trPr>
        <w:tc>
          <w:tcPr>
            <w:tcW w:w="479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546F8" w:rsidRPr="00C26EB6" w:rsidRDefault="008546F8" w:rsidP="0051403E">
            <w:pPr>
              <w:pStyle w:val="greyArea"/>
            </w:pPr>
          </w:p>
        </w:tc>
        <w:tc>
          <w:tcPr>
            <w:tcW w:w="47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546F8" w:rsidRPr="00C26EB6" w:rsidRDefault="00F40CF7" w:rsidP="0051403E">
            <w:pPr>
              <w:pStyle w:val="QHeading1"/>
            </w:pPr>
            <w:r>
              <w:pict>
                <v:shape id="_x0000_s1064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64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F74F16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6E3545" w:rsidRPr="00C26EB6">
        <w:trPr>
          <w:trHeight w:val="277"/>
        </w:trPr>
        <w:tc>
          <w:tcPr>
            <w:tcW w:w="9582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3545" w:rsidRPr="00C26EB6" w:rsidRDefault="006E3545" w:rsidP="006E3545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 xml:space="preserve">Are you currently or have you ever been lawfully admitted to the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rPr>
                    <w:lang w:val="en-GB"/>
                  </w:rPr>
                  <w:t>U.S.</w:t>
                </w:r>
              </w:smartTag>
            </w:smartTag>
            <w:r w:rsidRPr="00C26EB6">
              <w:rPr>
                <w:lang w:val="en-GB"/>
              </w:rPr>
              <w:t xml:space="preserve"> as a permanent resident? Yes </w:t>
            </w:r>
            <w:r w:rsidR="00F40CF7" w:rsidRPr="00C26EB6">
              <w:rPr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rPr>
                <w:lang w:val="en-GB"/>
              </w:rPr>
              <w:instrText xml:space="preserve"> FORMCHECKBOX </w:instrText>
            </w:r>
            <w:r w:rsidR="00F40CF7" w:rsidRPr="00C26EB6">
              <w:rPr>
                <w:lang w:val="en-GB"/>
              </w:rPr>
            </w:r>
            <w:r w:rsidR="00F40CF7" w:rsidRPr="00C26EB6">
              <w:rPr>
                <w:lang w:val="en-GB"/>
              </w:rPr>
              <w:fldChar w:fldCharType="end"/>
            </w:r>
            <w:r w:rsidRPr="00C26EB6">
              <w:rPr>
                <w:lang w:val="en-GB"/>
              </w:rPr>
              <w:t xml:space="preserve"> No</w:t>
            </w:r>
            <w:r w:rsidR="00F40CF7" w:rsidRPr="00C26EB6">
              <w:rPr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rPr>
                <w:lang w:val="en-GB"/>
              </w:rPr>
              <w:instrText xml:space="preserve"> FORMCHECKBOX </w:instrText>
            </w:r>
            <w:r w:rsidR="00F40CF7" w:rsidRPr="00C26EB6">
              <w:rPr>
                <w:lang w:val="en-GB"/>
              </w:rPr>
            </w:r>
            <w:r w:rsidR="00F40CF7" w:rsidRPr="00C26EB6">
              <w:rPr>
                <w:lang w:val="en-GB"/>
              </w:rPr>
              <w:fldChar w:fldCharType="end"/>
            </w:r>
            <w:r w:rsidRPr="00C26EB6">
              <w:rPr>
                <w:lang w:val="en-GB"/>
              </w:rPr>
              <w:t xml:space="preserve"> </w:t>
            </w:r>
            <w:r w:rsidRPr="00C26EB6">
              <w:rPr>
                <w:rStyle w:val="QCommentsChar"/>
                <w:b w:val="0"/>
              </w:rPr>
              <w:t>If yes</w:t>
            </w:r>
            <w:r w:rsidRPr="00C26EB6">
              <w:rPr>
                <w:rStyle w:val="QCommentsChar"/>
              </w:rPr>
              <w:t>:</w:t>
            </w:r>
          </w:p>
        </w:tc>
      </w:tr>
      <w:tr w:rsidR="000605FE" w:rsidRPr="00C26EB6">
        <w:trPr>
          <w:trHeight w:val="193"/>
        </w:trPr>
        <w:tc>
          <w:tcPr>
            <w:tcW w:w="479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05FE" w:rsidRPr="00C26EB6" w:rsidRDefault="000605FE" w:rsidP="000605FE">
            <w:pPr>
              <w:pStyle w:val="QHeading1"/>
            </w:pPr>
            <w:r w:rsidRPr="00C26EB6">
              <w:t>What is your alien registration number?</w:t>
            </w:r>
          </w:p>
        </w:tc>
        <w:tc>
          <w:tcPr>
            <w:tcW w:w="479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05FE" w:rsidRPr="00C26EB6" w:rsidRDefault="000605FE" w:rsidP="000605FE">
            <w:pPr>
              <w:pStyle w:val="QHeading1"/>
            </w:pPr>
            <w:r w:rsidRPr="00C26EB6">
              <w:t>Name as it appears on your alien registration card:</w:t>
            </w:r>
          </w:p>
        </w:tc>
      </w:tr>
      <w:tr w:rsidR="000605FE" w:rsidRPr="00C26EB6">
        <w:trPr>
          <w:trHeight w:val="277"/>
        </w:trPr>
        <w:tc>
          <w:tcPr>
            <w:tcW w:w="479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05FE" w:rsidRPr="00C26EB6" w:rsidRDefault="000605FE" w:rsidP="000605FE">
            <w:pPr>
              <w:pStyle w:val="greyArea"/>
            </w:pPr>
          </w:p>
        </w:tc>
        <w:tc>
          <w:tcPr>
            <w:tcW w:w="479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05FE" w:rsidRPr="00C26EB6" w:rsidRDefault="000605FE" w:rsidP="000605FE">
            <w:pPr>
              <w:pStyle w:val="greyArea"/>
            </w:pPr>
          </w:p>
        </w:tc>
      </w:tr>
      <w:tr w:rsidR="000605FE" w:rsidRPr="00C26EB6">
        <w:trPr>
          <w:trHeight w:val="138"/>
        </w:trPr>
        <w:tc>
          <w:tcPr>
            <w:tcW w:w="283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05FE" w:rsidRPr="00C26EB6" w:rsidRDefault="000605FE" w:rsidP="0051403E">
            <w:pPr>
              <w:pStyle w:val="QHeading1"/>
            </w:pPr>
            <w:r w:rsidRPr="00C26EB6">
              <w:t xml:space="preserve">Date: </w:t>
            </w:r>
            <w:r w:rsidRPr="00C26EB6">
              <w:rPr>
                <w:rStyle w:val="QCommentsChar"/>
              </w:rPr>
              <w:t>Month / Day / Year</w:t>
            </w:r>
          </w:p>
        </w:tc>
        <w:tc>
          <w:tcPr>
            <w:tcW w:w="6750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05FE" w:rsidRPr="00C26EB6" w:rsidRDefault="000605FE" w:rsidP="0051403E">
            <w:pPr>
              <w:pStyle w:val="QHeading1"/>
            </w:pPr>
            <w:r w:rsidRPr="00C26EB6">
              <w:t>Place:</w:t>
            </w:r>
          </w:p>
        </w:tc>
      </w:tr>
      <w:tr w:rsidR="000605FE" w:rsidRPr="00C26EB6">
        <w:trPr>
          <w:trHeight w:val="347"/>
        </w:trPr>
        <w:tc>
          <w:tcPr>
            <w:tcW w:w="283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05FE" w:rsidRPr="00C26EB6" w:rsidRDefault="00F40CF7" w:rsidP="000605FE">
            <w:pPr>
              <w:pStyle w:val="QHeading1"/>
            </w:pPr>
            <w:r>
              <w:pict>
                <v:shape id="_x0000_s1063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63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0605FE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605FE" w:rsidRPr="00C26EB6" w:rsidRDefault="000605FE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21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05FE" w:rsidRPr="00C26EB6" w:rsidRDefault="000605FE" w:rsidP="0051403E">
            <w:pPr>
              <w:pStyle w:val="greyArea"/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605FE" w:rsidRPr="00C26EB6" w:rsidRDefault="000605FE" w:rsidP="005E7FDE">
            <w:pPr>
              <w:pStyle w:val="QHeading1"/>
            </w:pPr>
            <w:r w:rsidRPr="00C26EB6">
              <w:t xml:space="preserve">Province/ </w:t>
            </w:r>
            <w:r w:rsidR="0078685A" w:rsidRPr="00C26EB6">
              <w:t>State/County</w:t>
            </w:r>
            <w:r w:rsidRPr="00C26EB6">
              <w:t>: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05FE" w:rsidRPr="00C26EB6" w:rsidRDefault="000605FE" w:rsidP="0051403E">
            <w:pPr>
              <w:pStyle w:val="greyArea"/>
            </w:pPr>
          </w:p>
        </w:tc>
      </w:tr>
      <w:tr w:rsidR="000605FE" w:rsidRPr="00C26EB6">
        <w:trPr>
          <w:trHeight w:val="277"/>
        </w:trPr>
        <w:tc>
          <w:tcPr>
            <w:tcW w:w="95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5FE" w:rsidRPr="00C26EB6" w:rsidRDefault="000605FE" w:rsidP="0051403E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 xml:space="preserve">Did you voluntarily give up your permanent residence in the U.S? Yes </w:t>
            </w:r>
            <w:r w:rsidR="00F40CF7" w:rsidRPr="00C26EB6">
              <w:rPr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rPr>
                <w:lang w:val="en-GB"/>
              </w:rPr>
              <w:instrText xml:space="preserve"> FORMCHECKBOX </w:instrText>
            </w:r>
            <w:r w:rsidR="00F40CF7" w:rsidRPr="00C26EB6">
              <w:rPr>
                <w:lang w:val="en-GB"/>
              </w:rPr>
            </w:r>
            <w:r w:rsidR="00F40CF7" w:rsidRPr="00C26EB6">
              <w:rPr>
                <w:lang w:val="en-GB"/>
              </w:rPr>
              <w:fldChar w:fldCharType="end"/>
            </w:r>
            <w:r w:rsidRPr="00C26EB6">
              <w:rPr>
                <w:lang w:val="en-GB"/>
              </w:rPr>
              <w:t xml:space="preserve"> No</w:t>
            </w:r>
            <w:r w:rsidR="00F40CF7" w:rsidRPr="00C26EB6">
              <w:rPr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rPr>
                <w:lang w:val="en-GB"/>
              </w:rPr>
              <w:instrText xml:space="preserve"> FORMCHECKBOX </w:instrText>
            </w:r>
            <w:r w:rsidR="00F40CF7" w:rsidRPr="00C26EB6">
              <w:rPr>
                <w:lang w:val="en-GB"/>
              </w:rPr>
            </w:r>
            <w:r w:rsidR="00F40CF7" w:rsidRPr="00C26EB6">
              <w:rPr>
                <w:lang w:val="en-GB"/>
              </w:rPr>
              <w:fldChar w:fldCharType="end"/>
            </w:r>
          </w:p>
        </w:tc>
      </w:tr>
      <w:tr w:rsidR="000605FE" w:rsidRPr="00C26EB6">
        <w:trPr>
          <w:trHeight w:val="180"/>
        </w:trPr>
        <w:tc>
          <w:tcPr>
            <w:tcW w:w="4790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605FE" w:rsidRPr="00C26EB6" w:rsidRDefault="000605FE" w:rsidP="000605FE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 xml:space="preserve">Was your permanent residence ever revoked for being outside the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rPr>
                    <w:lang w:val="en-GB"/>
                  </w:rPr>
                  <w:t>U.S.</w:t>
                </w:r>
              </w:smartTag>
            </w:smartTag>
            <w:r w:rsidRPr="00C26EB6">
              <w:rPr>
                <w:lang w:val="en-GB"/>
              </w:rPr>
              <w:t xml:space="preserve"> for more than one year</w:t>
            </w:r>
            <w:r w:rsidR="00196C29">
              <w:rPr>
                <w:lang w:val="en-GB"/>
              </w:rPr>
              <w:t>?</w:t>
            </w:r>
            <w:r w:rsidRPr="00C26EB6">
              <w:rPr>
                <w:lang w:val="en-GB"/>
              </w:rPr>
              <w:t xml:space="preserve"> Yes </w:t>
            </w:r>
            <w:r w:rsidR="00F40CF7" w:rsidRPr="00C26EB6">
              <w:rPr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rPr>
                <w:lang w:val="en-GB"/>
              </w:rPr>
              <w:instrText xml:space="preserve"> FORMCHECKBOX </w:instrText>
            </w:r>
            <w:r w:rsidR="00F40CF7" w:rsidRPr="00C26EB6">
              <w:rPr>
                <w:lang w:val="en-GB"/>
              </w:rPr>
            </w:r>
            <w:r w:rsidR="00F40CF7" w:rsidRPr="00C26EB6">
              <w:rPr>
                <w:lang w:val="en-GB"/>
              </w:rPr>
              <w:fldChar w:fldCharType="end"/>
            </w:r>
            <w:r w:rsidRPr="00C26EB6">
              <w:rPr>
                <w:lang w:val="en-GB"/>
              </w:rPr>
              <w:t xml:space="preserve"> No</w:t>
            </w:r>
            <w:r w:rsidR="00F40CF7" w:rsidRPr="00C26EB6">
              <w:rPr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rPr>
                <w:lang w:val="en-GB"/>
              </w:rPr>
              <w:instrText xml:space="preserve"> FORMCHECKBOX </w:instrText>
            </w:r>
            <w:r w:rsidR="00F40CF7" w:rsidRPr="00C26EB6">
              <w:rPr>
                <w:lang w:val="en-GB"/>
              </w:rPr>
            </w:r>
            <w:r w:rsidR="00F40CF7" w:rsidRPr="00C26EB6">
              <w:rPr>
                <w:lang w:val="en-GB"/>
              </w:rPr>
              <w:fldChar w:fldCharType="end"/>
            </w:r>
            <w:r w:rsidRPr="00C26EB6">
              <w:rPr>
                <w:lang w:val="en-GB"/>
              </w:rPr>
              <w:t xml:space="preserve"> </w:t>
            </w:r>
          </w:p>
        </w:tc>
        <w:tc>
          <w:tcPr>
            <w:tcW w:w="4792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605FE" w:rsidRPr="00C26EB6" w:rsidRDefault="00DD1EFB" w:rsidP="000605FE">
            <w:pPr>
              <w:pStyle w:val="QHeading1"/>
              <w:rPr>
                <w:i/>
              </w:rPr>
            </w:pPr>
            <w:r w:rsidRPr="00C26EB6">
              <w:t xml:space="preserve"> </w:t>
            </w:r>
            <w:r w:rsidR="000605FE" w:rsidRPr="00C26EB6">
              <w:t xml:space="preserve"> If yes, give approximate date</w:t>
            </w:r>
            <w:r w:rsidR="00FE0EA9" w:rsidRPr="00C26EB6">
              <w:t>:</w:t>
            </w:r>
            <w:r w:rsidR="00FE0EA9" w:rsidRPr="00C26EB6">
              <w:rPr>
                <w:i/>
              </w:rPr>
              <w:t xml:space="preserve"> </w:t>
            </w:r>
            <w:r w:rsidR="00FE0EA9" w:rsidRPr="00C26EB6">
              <w:rPr>
                <w:rStyle w:val="QCommentsChar"/>
                <w:i w:val="0"/>
              </w:rPr>
              <w:t>Day / Month / Year</w:t>
            </w:r>
          </w:p>
        </w:tc>
      </w:tr>
      <w:tr w:rsidR="000605FE" w:rsidRPr="00C26EB6">
        <w:trPr>
          <w:trHeight w:val="427"/>
        </w:trPr>
        <w:tc>
          <w:tcPr>
            <w:tcW w:w="4790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05FE" w:rsidRPr="00C26EB6" w:rsidRDefault="000605FE" w:rsidP="0051403E">
            <w:pPr>
              <w:pStyle w:val="Heading2"/>
              <w:outlineLvl w:val="1"/>
              <w:rPr>
                <w:sz w:val="24"/>
                <w:lang w:val="en-GB"/>
              </w:rPr>
            </w:pPr>
          </w:p>
        </w:tc>
        <w:tc>
          <w:tcPr>
            <w:tcW w:w="47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05FE" w:rsidRPr="00C26EB6" w:rsidRDefault="00F40CF7" w:rsidP="000605FE">
            <w:pPr>
              <w:pStyle w:val="QHeading1"/>
            </w:pPr>
            <w:r>
              <w:pict>
                <v:shape id="_x0000_s1062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62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0605FE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E81C74" w:rsidRPr="00C26EB6">
        <w:trPr>
          <w:trHeight w:val="183"/>
        </w:trPr>
        <w:tc>
          <w:tcPr>
            <w:tcW w:w="9582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1C74" w:rsidRPr="00C26EB6" w:rsidRDefault="00E81C74" w:rsidP="0051403E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 xml:space="preserve">Have you ever been refused admission to the U.S? Yes </w:t>
            </w:r>
            <w:r w:rsidR="00F40CF7" w:rsidRPr="00C26EB6">
              <w:rPr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rPr>
                <w:lang w:val="en-GB"/>
              </w:rPr>
              <w:instrText xml:space="preserve"> FORMCHECKBOX </w:instrText>
            </w:r>
            <w:r w:rsidR="00F40CF7" w:rsidRPr="00C26EB6">
              <w:rPr>
                <w:lang w:val="en-GB"/>
              </w:rPr>
            </w:r>
            <w:r w:rsidR="00F40CF7" w:rsidRPr="00C26EB6">
              <w:rPr>
                <w:lang w:val="en-GB"/>
              </w:rPr>
              <w:fldChar w:fldCharType="end"/>
            </w:r>
            <w:r w:rsidRPr="00C26EB6">
              <w:rPr>
                <w:lang w:val="en-GB"/>
              </w:rPr>
              <w:t xml:space="preserve"> No</w:t>
            </w:r>
            <w:r w:rsidR="00F40CF7" w:rsidRPr="00C26EB6">
              <w:rPr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rPr>
                <w:lang w:val="en-GB"/>
              </w:rPr>
              <w:instrText xml:space="preserve"> FORMCHECKBOX </w:instrText>
            </w:r>
            <w:r w:rsidR="00F40CF7" w:rsidRPr="00C26EB6">
              <w:rPr>
                <w:lang w:val="en-GB"/>
              </w:rPr>
            </w:r>
            <w:r w:rsidR="00F40CF7" w:rsidRPr="00C26EB6">
              <w:rPr>
                <w:lang w:val="en-GB"/>
              </w:rPr>
              <w:fldChar w:fldCharType="end"/>
            </w:r>
            <w:r w:rsidR="00DD1EFB" w:rsidRPr="00C26EB6">
              <w:rPr>
                <w:lang w:val="en-GB"/>
              </w:rPr>
              <w:t xml:space="preserve"> </w:t>
            </w:r>
            <w:r w:rsidRPr="00C26EB6">
              <w:rPr>
                <w:lang w:val="en-GB"/>
              </w:rPr>
              <w:t xml:space="preserve"> </w:t>
            </w:r>
            <w:r w:rsidRPr="00C26EB6">
              <w:rPr>
                <w:rStyle w:val="QCommentsChar"/>
              </w:rPr>
              <w:t xml:space="preserve">If yes, please </w:t>
            </w:r>
            <w:proofErr w:type="gramStart"/>
            <w:r w:rsidRPr="00C26EB6">
              <w:rPr>
                <w:rStyle w:val="QCommentsChar"/>
              </w:rPr>
              <w:t>explain</w:t>
            </w:r>
            <w:proofErr w:type="gramEnd"/>
            <w:r w:rsidRPr="00C26EB6">
              <w:rPr>
                <w:rStyle w:val="QCommentsChar"/>
              </w:rPr>
              <w:t>:</w:t>
            </w:r>
          </w:p>
        </w:tc>
      </w:tr>
      <w:tr w:rsidR="00E81C74" w:rsidRPr="00C26EB6">
        <w:trPr>
          <w:trHeight w:val="183"/>
        </w:trPr>
        <w:tc>
          <w:tcPr>
            <w:tcW w:w="9582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81C74" w:rsidRPr="00C26EB6" w:rsidRDefault="00E81C74" w:rsidP="00E81C74">
            <w:pPr>
              <w:pStyle w:val="greyArea"/>
            </w:pPr>
          </w:p>
        </w:tc>
      </w:tr>
      <w:tr w:rsidR="00E81C74" w:rsidRPr="00C26EB6">
        <w:trPr>
          <w:trHeight w:val="183"/>
        </w:trPr>
        <w:tc>
          <w:tcPr>
            <w:tcW w:w="9582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81C74" w:rsidRPr="00C26EB6" w:rsidRDefault="00E81C74" w:rsidP="00E81C74">
            <w:pPr>
              <w:pStyle w:val="greyArea"/>
            </w:pPr>
          </w:p>
        </w:tc>
      </w:tr>
      <w:tr w:rsidR="00E81C74" w:rsidRPr="00C26EB6">
        <w:trPr>
          <w:trHeight w:val="183"/>
        </w:trPr>
        <w:tc>
          <w:tcPr>
            <w:tcW w:w="958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74" w:rsidRPr="00C26EB6" w:rsidRDefault="00E81C74" w:rsidP="00E81C74">
            <w:pPr>
              <w:pStyle w:val="greyArea"/>
            </w:pPr>
          </w:p>
        </w:tc>
      </w:tr>
      <w:tr w:rsidR="00FD4B70" w:rsidRPr="00C26EB6">
        <w:trPr>
          <w:trHeight w:val="652"/>
        </w:trPr>
        <w:tc>
          <w:tcPr>
            <w:tcW w:w="9582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4B70" w:rsidRPr="00C26EB6" w:rsidRDefault="00FD4B70" w:rsidP="00FD4B70">
            <w:pPr>
              <w:rPr>
                <w:sz w:val="48"/>
                <w:szCs w:val="48"/>
              </w:rPr>
            </w:pPr>
          </w:p>
        </w:tc>
      </w:tr>
      <w:tr w:rsidR="00C96ECB" w:rsidRPr="00C96ECB">
        <w:trPr>
          <w:trHeight w:val="93"/>
        </w:trPr>
        <w:tc>
          <w:tcPr>
            <w:tcW w:w="9582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6ECB" w:rsidRPr="00C96ECB" w:rsidRDefault="00C96ECB" w:rsidP="00FD4B70">
            <w:pPr>
              <w:rPr>
                <w:sz w:val="16"/>
                <w:szCs w:val="16"/>
              </w:rPr>
            </w:pPr>
          </w:p>
        </w:tc>
      </w:tr>
      <w:tr w:rsidR="00E81C74" w:rsidRPr="00C26EB6">
        <w:trPr>
          <w:trHeight w:val="183"/>
        </w:trPr>
        <w:tc>
          <w:tcPr>
            <w:tcW w:w="95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74" w:rsidRPr="00C26EB6" w:rsidRDefault="00E81C74" w:rsidP="0051403E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State the dates of previous residence or visits to the U.S.</w:t>
            </w:r>
          </w:p>
        </w:tc>
      </w:tr>
      <w:tr w:rsidR="00E81C74" w:rsidRPr="00C26EB6">
        <w:trPr>
          <w:trHeight w:val="183"/>
        </w:trPr>
        <w:tc>
          <w:tcPr>
            <w:tcW w:w="31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74" w:rsidRPr="00C26EB6" w:rsidRDefault="00590E1E" w:rsidP="00E81C74">
            <w:pPr>
              <w:pStyle w:val="QHeading1"/>
            </w:pPr>
            <w:r w:rsidRPr="00C26EB6">
              <w:t>Type of visa</w:t>
            </w:r>
          </w:p>
        </w:tc>
        <w:tc>
          <w:tcPr>
            <w:tcW w:w="3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74" w:rsidRPr="00C26EB6" w:rsidRDefault="00590E1E" w:rsidP="00E81C74">
            <w:pPr>
              <w:pStyle w:val="QHeading1"/>
            </w:pPr>
            <w:r w:rsidRPr="00C26EB6">
              <w:t xml:space="preserve">Date of Entry </w:t>
            </w:r>
            <w:r w:rsidRPr="00C26EB6">
              <w:rPr>
                <w:rStyle w:val="QCommentsChar"/>
              </w:rPr>
              <w:t>Day / Month / Year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74" w:rsidRPr="00C26EB6" w:rsidRDefault="00E81C74" w:rsidP="00E81C74">
            <w:pPr>
              <w:pStyle w:val="QHeading1"/>
            </w:pPr>
            <w:r w:rsidRPr="00C26EB6">
              <w:t>Date of departure</w:t>
            </w:r>
            <w:r w:rsidR="00FE0EA9" w:rsidRPr="00C26EB6">
              <w:t xml:space="preserve"> </w:t>
            </w:r>
            <w:r w:rsidR="00FE0EA9" w:rsidRPr="00C26EB6">
              <w:rPr>
                <w:rStyle w:val="QCommentsChar"/>
              </w:rPr>
              <w:t>Day / Month / Year</w:t>
            </w:r>
          </w:p>
        </w:tc>
      </w:tr>
      <w:tr w:rsidR="00590E1E" w:rsidRPr="00C26EB6">
        <w:trPr>
          <w:trHeight w:val="407"/>
        </w:trPr>
        <w:tc>
          <w:tcPr>
            <w:tcW w:w="319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90E1E" w:rsidRPr="00C26EB6" w:rsidRDefault="00590E1E" w:rsidP="00590E1E">
            <w:pPr>
              <w:pStyle w:val="greyArea"/>
            </w:pPr>
          </w:p>
        </w:tc>
        <w:tc>
          <w:tcPr>
            <w:tcW w:w="319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90E1E" w:rsidRPr="00C26EB6" w:rsidRDefault="00F40CF7" w:rsidP="002C7EE0">
            <w:pPr>
              <w:pStyle w:val="QHeading1"/>
            </w:pPr>
            <w:r>
              <w:pict>
                <v:shape id="_x0000_s1061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61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E81C74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90E1E" w:rsidRPr="00C26EB6" w:rsidRDefault="00F40CF7" w:rsidP="00E81C74">
            <w:pPr>
              <w:pStyle w:val="QHeading1"/>
            </w:pPr>
            <w:r>
              <w:pict>
                <v:shape id="_x0000_s1060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60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E81C74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590E1E" w:rsidRPr="00C26EB6">
        <w:trPr>
          <w:trHeight w:val="183"/>
        </w:trPr>
        <w:tc>
          <w:tcPr>
            <w:tcW w:w="3193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0E1E" w:rsidRPr="00C26EB6" w:rsidRDefault="00590E1E" w:rsidP="00590E1E">
            <w:pPr>
              <w:pStyle w:val="greyArea"/>
            </w:pPr>
          </w:p>
        </w:tc>
        <w:tc>
          <w:tcPr>
            <w:tcW w:w="3194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0E1E" w:rsidRPr="00C26EB6" w:rsidRDefault="00F40CF7" w:rsidP="002C7EE0">
            <w:pPr>
              <w:pStyle w:val="QHeading1"/>
            </w:pPr>
            <w:r>
              <w:pict>
                <v:shape id="_x0000_s1059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59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E81C74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1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0E1E" w:rsidRPr="00C26EB6" w:rsidRDefault="00F40CF7" w:rsidP="00E81C74">
            <w:pPr>
              <w:pStyle w:val="QHeading1"/>
            </w:pPr>
            <w:r>
              <w:pict>
                <v:shape id="_x0000_s1058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58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E81C74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590E1E" w:rsidRPr="00C26EB6">
        <w:trPr>
          <w:trHeight w:val="183"/>
        </w:trPr>
        <w:tc>
          <w:tcPr>
            <w:tcW w:w="3193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0E1E" w:rsidRPr="00C26EB6" w:rsidRDefault="00590E1E" w:rsidP="00590E1E">
            <w:pPr>
              <w:pStyle w:val="greyArea"/>
            </w:pPr>
          </w:p>
        </w:tc>
        <w:tc>
          <w:tcPr>
            <w:tcW w:w="3194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0E1E" w:rsidRPr="00C26EB6" w:rsidRDefault="00F40CF7" w:rsidP="002C7EE0">
            <w:pPr>
              <w:pStyle w:val="QHeading1"/>
            </w:pPr>
            <w:r>
              <w:pict>
                <v:shape id="_x0000_s1057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57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E81C74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1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0E1E" w:rsidRPr="00C26EB6" w:rsidRDefault="00F40CF7" w:rsidP="00E81C74">
            <w:pPr>
              <w:pStyle w:val="QHeading1"/>
            </w:pPr>
            <w:r>
              <w:pict>
                <v:shape id="_x0000_s1056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56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E81C74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590E1E" w:rsidRPr="00C26EB6">
        <w:trPr>
          <w:trHeight w:val="183"/>
        </w:trPr>
        <w:tc>
          <w:tcPr>
            <w:tcW w:w="3193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0E1E" w:rsidRPr="00C26EB6" w:rsidRDefault="00590E1E" w:rsidP="00590E1E">
            <w:pPr>
              <w:pStyle w:val="greyArea"/>
            </w:pPr>
          </w:p>
        </w:tc>
        <w:tc>
          <w:tcPr>
            <w:tcW w:w="3194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0E1E" w:rsidRPr="00C26EB6" w:rsidRDefault="00F40CF7" w:rsidP="002C7EE0">
            <w:pPr>
              <w:pStyle w:val="QHeading1"/>
            </w:pPr>
            <w:r>
              <w:pict>
                <v:shape id="_x0000_s1055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55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E81C74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1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0E1E" w:rsidRPr="00C26EB6" w:rsidRDefault="00F40CF7" w:rsidP="00E81C74">
            <w:pPr>
              <w:pStyle w:val="QHeading1"/>
            </w:pPr>
            <w:r>
              <w:pict>
                <v:shape id="_x0000_s1054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54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E81C74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590E1E" w:rsidRPr="00C26EB6">
        <w:trPr>
          <w:trHeight w:val="183"/>
        </w:trPr>
        <w:tc>
          <w:tcPr>
            <w:tcW w:w="31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E1E" w:rsidRPr="00C26EB6" w:rsidRDefault="00590E1E" w:rsidP="00590E1E">
            <w:pPr>
              <w:pStyle w:val="greyArea"/>
            </w:pPr>
          </w:p>
        </w:tc>
        <w:tc>
          <w:tcPr>
            <w:tcW w:w="319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E1E" w:rsidRPr="00C26EB6" w:rsidRDefault="00F40CF7" w:rsidP="002C7EE0">
            <w:pPr>
              <w:pStyle w:val="QHeading1"/>
            </w:pPr>
            <w:r>
              <w:pict>
                <v:shape id="_x0000_s1053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53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E81C74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1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E1E" w:rsidRPr="00C26EB6" w:rsidRDefault="00F40CF7" w:rsidP="00E81C74">
            <w:pPr>
              <w:pStyle w:val="QHeading1"/>
            </w:pPr>
            <w:r>
              <w:pict>
                <v:shape id="_x0000_s1052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52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E81C74"/>
                    </w:txbxContent>
                  </v:textbox>
                  <w10:wrap type="none"/>
                  <w10:anchorlock/>
                </v:shape>
              </w:pict>
            </w:r>
          </w:p>
        </w:tc>
      </w:tr>
    </w:tbl>
    <w:p w:rsidR="001A66F9" w:rsidRPr="00C26EB6" w:rsidRDefault="001A66F9" w:rsidP="002736D4">
      <w:pPr>
        <w:pStyle w:val="Heading1"/>
        <w:rPr>
          <w:lang w:val="en-GB"/>
        </w:rPr>
      </w:pPr>
      <w:r w:rsidRPr="00C26EB6">
        <w:rPr>
          <w:lang w:val="en-GB"/>
        </w:rPr>
        <w:t>Educational Background</w:t>
      </w:r>
    </w:p>
    <w:tbl>
      <w:tblPr>
        <w:tblStyle w:val="TableGrid"/>
        <w:tblW w:w="9582" w:type="dxa"/>
        <w:tblInd w:w="57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00"/>
        <w:gridCol w:w="2324"/>
        <w:gridCol w:w="2825"/>
        <w:gridCol w:w="2833"/>
      </w:tblGrid>
      <w:tr w:rsidR="00136E20" w:rsidRPr="00C26EB6">
        <w:trPr>
          <w:trHeight w:val="226"/>
        </w:trPr>
        <w:tc>
          <w:tcPr>
            <w:tcW w:w="9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20" w:rsidRPr="00C26EB6" w:rsidRDefault="00136E20" w:rsidP="00136E20">
            <w:pPr>
              <w:pStyle w:val="Heading2"/>
              <w:outlineLvl w:val="1"/>
              <w:rPr>
                <w:lang w:val="en-GB"/>
              </w:rPr>
            </w:pPr>
            <w:proofErr w:type="gramStart"/>
            <w:r w:rsidRPr="00C26EB6">
              <w:rPr>
                <w:lang w:val="en-GB"/>
              </w:rPr>
              <w:t>Education in the U.S.</w:t>
            </w:r>
            <w:proofErr w:type="gramEnd"/>
            <w:r w:rsidRPr="00C26EB6">
              <w:rPr>
                <w:lang w:val="en-GB"/>
              </w:rPr>
              <w:t xml:space="preserve">  If your degree was obtained in the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rPr>
                    <w:lang w:val="en-GB"/>
                  </w:rPr>
                  <w:t>U.S.</w:t>
                </w:r>
              </w:smartTag>
            </w:smartTag>
            <w:r w:rsidRPr="00C26EB6">
              <w:rPr>
                <w:lang w:val="en-GB"/>
              </w:rPr>
              <w:t>, attach a copy of each degree you have (i.e. all bachelors, masters, doctorate and post-doctorate qualifications)</w:t>
            </w:r>
          </w:p>
        </w:tc>
      </w:tr>
      <w:tr w:rsidR="00136E20" w:rsidRPr="00C26EB6">
        <w:trPr>
          <w:trHeight w:val="282"/>
        </w:trPr>
        <w:tc>
          <w:tcPr>
            <w:tcW w:w="9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20" w:rsidRPr="00C26EB6" w:rsidRDefault="00136E20" w:rsidP="00136E20">
            <w:pPr>
              <w:pStyle w:val="Heading2"/>
              <w:outlineLvl w:val="1"/>
              <w:rPr>
                <w:lang w:val="en-GB"/>
              </w:rPr>
            </w:pPr>
            <w:proofErr w:type="gramStart"/>
            <w:r w:rsidRPr="00C26EB6">
              <w:rPr>
                <w:lang w:val="en-GB"/>
              </w:rPr>
              <w:t xml:space="preserve">Education outside the </w:t>
            </w:r>
            <w:r w:rsidR="00196C29" w:rsidRPr="00C26EB6">
              <w:rPr>
                <w:lang w:val="en-GB"/>
              </w:rPr>
              <w:t>U.S.</w:t>
            </w:r>
            <w:proofErr w:type="gramEnd"/>
            <w:r w:rsidR="00196C29">
              <w:rPr>
                <w:lang w:val="en-GB"/>
              </w:rPr>
              <w:t xml:space="preserve"> </w:t>
            </w:r>
            <w:r w:rsidR="00196C29" w:rsidRPr="00C26EB6">
              <w:rPr>
                <w:lang w:val="en-GB"/>
              </w:rPr>
              <w:t>If</w:t>
            </w:r>
            <w:r w:rsidRPr="00C26EB6">
              <w:rPr>
                <w:lang w:val="en-GB"/>
              </w:rPr>
              <w:t xml:space="preserve"> your degree was obtained outside the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rPr>
                    <w:lang w:val="en-GB"/>
                  </w:rPr>
                  <w:t>U.S.</w:t>
                </w:r>
              </w:smartTag>
            </w:smartTag>
            <w:r w:rsidRPr="00C26EB6">
              <w:rPr>
                <w:lang w:val="en-GB"/>
              </w:rPr>
              <w:t xml:space="preserve">, </w:t>
            </w:r>
            <w:r w:rsidR="00B946C7" w:rsidRPr="00C26EB6">
              <w:rPr>
                <w:lang w:val="en-GB"/>
              </w:rPr>
              <w:t>attach</w:t>
            </w:r>
            <w:r w:rsidRPr="00C26EB6">
              <w:rPr>
                <w:lang w:val="en-GB"/>
              </w:rPr>
              <w:t xml:space="preserve"> a copy of the degree and certified translation. Also indicate the </w:t>
            </w:r>
            <w:r w:rsidR="00B946C7" w:rsidRPr="00C26EB6">
              <w:rPr>
                <w:lang w:val="en-GB"/>
              </w:rPr>
              <w:t>following</w:t>
            </w:r>
            <w:r w:rsidRPr="00C26EB6">
              <w:rPr>
                <w:lang w:val="en-GB"/>
              </w:rPr>
              <w:t>:</w:t>
            </w:r>
          </w:p>
        </w:tc>
      </w:tr>
      <w:tr w:rsidR="0051403E" w:rsidRPr="00C26EB6">
        <w:trPr>
          <w:trHeight w:val="183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3E" w:rsidRPr="00C26EB6" w:rsidRDefault="0051403E" w:rsidP="0051403E">
            <w:pPr>
              <w:pStyle w:val="QHeading1"/>
            </w:pPr>
            <w:r w:rsidRPr="00C26EB6">
              <w:t>Degree earned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74" w:rsidRPr="00C26EB6" w:rsidRDefault="0051403E" w:rsidP="0051403E">
            <w:pPr>
              <w:pStyle w:val="QHeading1"/>
            </w:pPr>
            <w:r w:rsidRPr="00C26EB6">
              <w:t>Name of school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3E" w:rsidRPr="00C26EB6" w:rsidRDefault="00EF4DB1" w:rsidP="0051403E">
            <w:pPr>
              <w:pStyle w:val="QHeading1"/>
            </w:pPr>
            <w:r w:rsidRPr="00C26EB6">
              <w:t>Date Started</w:t>
            </w:r>
            <w:r w:rsidR="00FE0EA9" w:rsidRPr="00C26EB6">
              <w:t xml:space="preserve"> </w:t>
            </w:r>
            <w:r w:rsidR="00FE0EA9" w:rsidRPr="00C26EB6">
              <w:rPr>
                <w:rStyle w:val="QCommentsChar"/>
              </w:rPr>
              <w:t>Day / Month / Year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3E" w:rsidRPr="00C26EB6" w:rsidRDefault="0051403E" w:rsidP="0051403E">
            <w:pPr>
              <w:pStyle w:val="QHeading1"/>
            </w:pPr>
            <w:r w:rsidRPr="00C26EB6">
              <w:t xml:space="preserve">Date </w:t>
            </w:r>
            <w:r w:rsidR="00EF4DB1" w:rsidRPr="00C26EB6">
              <w:t>Finished</w:t>
            </w:r>
            <w:r w:rsidR="00FE0EA9" w:rsidRPr="00C26EB6">
              <w:t xml:space="preserve"> </w:t>
            </w:r>
            <w:r w:rsidR="00FE0EA9" w:rsidRPr="00C26EB6">
              <w:rPr>
                <w:rStyle w:val="QCommentsChar"/>
              </w:rPr>
              <w:t>Day / Month / Year</w:t>
            </w:r>
          </w:p>
        </w:tc>
      </w:tr>
      <w:tr w:rsidR="0051403E" w:rsidRPr="00C26EB6">
        <w:trPr>
          <w:trHeight w:val="407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403E" w:rsidRPr="00C26EB6" w:rsidRDefault="0051403E" w:rsidP="0051403E">
            <w:pPr>
              <w:pStyle w:val="greyArea"/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403E" w:rsidRPr="00C26EB6" w:rsidRDefault="0051403E" w:rsidP="0051403E">
            <w:pPr>
              <w:pStyle w:val="greyArea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403E" w:rsidRPr="00C26EB6" w:rsidRDefault="00F40CF7" w:rsidP="0051403E">
            <w:pPr>
              <w:pStyle w:val="QHeading1"/>
            </w:pPr>
            <w:r>
              <w:pict>
                <v:shape id="_x0000_s1051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51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51403E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403E" w:rsidRPr="00C26EB6" w:rsidRDefault="00F40CF7" w:rsidP="0051403E">
            <w:pPr>
              <w:pStyle w:val="QHeading1"/>
            </w:pPr>
            <w:r>
              <w:pict>
                <v:shape id="_x0000_s1050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50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51403E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51403E" w:rsidRPr="00C26EB6">
        <w:trPr>
          <w:trHeight w:val="183"/>
        </w:trPr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403E" w:rsidRPr="00C26EB6" w:rsidRDefault="0051403E" w:rsidP="0051403E">
            <w:pPr>
              <w:pStyle w:val="greyArea"/>
            </w:pP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403E" w:rsidRPr="00C26EB6" w:rsidRDefault="0051403E" w:rsidP="0051403E">
            <w:pPr>
              <w:pStyle w:val="greyArea"/>
            </w:pP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403E" w:rsidRPr="00C26EB6" w:rsidRDefault="00F40CF7" w:rsidP="0051403E">
            <w:pPr>
              <w:pStyle w:val="QHeading1"/>
            </w:pPr>
            <w:r>
              <w:pict>
                <v:shape id="_x0000_s1049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49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51403E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403E" w:rsidRPr="00C26EB6" w:rsidRDefault="00F40CF7" w:rsidP="0051403E">
            <w:pPr>
              <w:pStyle w:val="QHeading1"/>
            </w:pPr>
            <w:r>
              <w:pict>
                <v:shape id="_x0000_s1048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48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51403E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51403E" w:rsidRPr="00C26EB6">
        <w:trPr>
          <w:trHeight w:val="183"/>
        </w:trPr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403E" w:rsidRPr="00C26EB6" w:rsidRDefault="0051403E" w:rsidP="0051403E">
            <w:pPr>
              <w:pStyle w:val="greyArea"/>
            </w:pP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403E" w:rsidRPr="00C26EB6" w:rsidRDefault="0051403E" w:rsidP="0051403E">
            <w:pPr>
              <w:pStyle w:val="greyArea"/>
            </w:pP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403E" w:rsidRPr="00C26EB6" w:rsidRDefault="00F40CF7" w:rsidP="0051403E">
            <w:pPr>
              <w:pStyle w:val="QHeading1"/>
            </w:pPr>
            <w:r>
              <w:pict>
                <v:shape id="_x0000_s1047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47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51403E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403E" w:rsidRPr="00C26EB6" w:rsidRDefault="00F40CF7" w:rsidP="0051403E">
            <w:pPr>
              <w:pStyle w:val="QHeading1"/>
            </w:pPr>
            <w:r>
              <w:pict>
                <v:shape id="_x0000_s1046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46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51403E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51403E" w:rsidRPr="00C26EB6">
        <w:trPr>
          <w:trHeight w:val="183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3E" w:rsidRPr="00C26EB6" w:rsidRDefault="0051403E" w:rsidP="0051403E">
            <w:pPr>
              <w:pStyle w:val="greyArea"/>
            </w:pP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3E" w:rsidRPr="00C26EB6" w:rsidRDefault="0051403E" w:rsidP="0051403E">
            <w:pPr>
              <w:pStyle w:val="greyArea"/>
            </w:pPr>
          </w:p>
        </w:tc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3E" w:rsidRPr="00C26EB6" w:rsidRDefault="00F40CF7" w:rsidP="0051403E">
            <w:pPr>
              <w:pStyle w:val="QHeading1"/>
            </w:pPr>
            <w:r>
              <w:pict>
                <v:shape id="_x0000_s1045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45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51403E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3E" w:rsidRPr="00C26EB6" w:rsidRDefault="00F40CF7" w:rsidP="0051403E">
            <w:pPr>
              <w:pStyle w:val="QHeading1"/>
            </w:pPr>
            <w:r>
              <w:pict>
                <v:shape id="_x0000_s1044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44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51403E"/>
                    </w:txbxContent>
                  </v:textbox>
                  <w10:wrap type="none"/>
                  <w10:anchorlock/>
                </v:shape>
              </w:pict>
            </w:r>
          </w:p>
        </w:tc>
      </w:tr>
    </w:tbl>
    <w:p w:rsidR="001A66F9" w:rsidRPr="00C26EB6" w:rsidRDefault="001A66F9" w:rsidP="002736D4">
      <w:pPr>
        <w:pStyle w:val="Heading1"/>
        <w:rPr>
          <w:lang w:val="en-GB"/>
        </w:rPr>
      </w:pPr>
      <w:r w:rsidRPr="00C26EB6">
        <w:rPr>
          <w:lang w:val="en-GB"/>
        </w:rPr>
        <w:t>Spouse/Partner’s Educational Background</w:t>
      </w:r>
    </w:p>
    <w:tbl>
      <w:tblPr>
        <w:tblStyle w:val="TableGrid"/>
        <w:tblW w:w="9582" w:type="dxa"/>
        <w:tblInd w:w="57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00"/>
        <w:gridCol w:w="2285"/>
        <w:gridCol w:w="2835"/>
        <w:gridCol w:w="2862"/>
      </w:tblGrid>
      <w:tr w:rsidR="00136E20" w:rsidRPr="00C26EB6">
        <w:trPr>
          <w:trHeight w:val="226"/>
        </w:trPr>
        <w:tc>
          <w:tcPr>
            <w:tcW w:w="9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20" w:rsidRPr="00C26EB6" w:rsidRDefault="00136E20" w:rsidP="00136E20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 xml:space="preserve">If your spouse/partner’s degree was obtained in the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rPr>
                    <w:lang w:val="en-GB"/>
                  </w:rPr>
                  <w:t>U.S.</w:t>
                </w:r>
              </w:smartTag>
            </w:smartTag>
            <w:r w:rsidRPr="00C26EB6">
              <w:rPr>
                <w:lang w:val="en-GB"/>
              </w:rPr>
              <w:t>, attach a copy of each degree (i.e. all bachelors, masters, doctorate and post-doctorate qualifications)</w:t>
            </w:r>
          </w:p>
        </w:tc>
      </w:tr>
      <w:tr w:rsidR="00136E20" w:rsidRPr="00C26EB6">
        <w:trPr>
          <w:trHeight w:val="282"/>
        </w:trPr>
        <w:tc>
          <w:tcPr>
            <w:tcW w:w="9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20" w:rsidRPr="00C26EB6" w:rsidRDefault="00136E20" w:rsidP="00136E20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 xml:space="preserve">If your spouse/partner’s degree was obtained outside the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rPr>
                    <w:lang w:val="en-GB"/>
                  </w:rPr>
                  <w:t>U.S.</w:t>
                </w:r>
              </w:smartTag>
            </w:smartTag>
            <w:r w:rsidRPr="00C26EB6">
              <w:rPr>
                <w:lang w:val="en-GB"/>
              </w:rPr>
              <w:t>, attach a copy of the degree and certified translation. Also indicate the following:</w:t>
            </w:r>
          </w:p>
        </w:tc>
      </w:tr>
      <w:tr w:rsidR="00B946C7" w:rsidRPr="00C26EB6">
        <w:trPr>
          <w:trHeight w:val="183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6C7" w:rsidRPr="00C26EB6" w:rsidRDefault="00B946C7" w:rsidP="00950748">
            <w:pPr>
              <w:pStyle w:val="QHeading1"/>
            </w:pPr>
            <w:r w:rsidRPr="00C26EB6">
              <w:t>Degree earned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6C7" w:rsidRPr="00C26EB6" w:rsidRDefault="00B946C7" w:rsidP="00950748">
            <w:pPr>
              <w:pStyle w:val="QHeading1"/>
            </w:pPr>
            <w:r w:rsidRPr="00C26EB6">
              <w:t>Name of school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6C7" w:rsidRPr="00C26EB6" w:rsidRDefault="00B946C7" w:rsidP="00950748">
            <w:pPr>
              <w:pStyle w:val="QHeading1"/>
            </w:pPr>
            <w:r w:rsidRPr="00C26EB6">
              <w:t xml:space="preserve">Date </w:t>
            </w:r>
            <w:r w:rsidR="00EF4DB1" w:rsidRPr="00C26EB6">
              <w:t xml:space="preserve">Started </w:t>
            </w:r>
            <w:r w:rsidR="00FE0EA9" w:rsidRPr="00C26EB6">
              <w:rPr>
                <w:rStyle w:val="QCommentsChar"/>
              </w:rPr>
              <w:t>Day / Month / Year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6C7" w:rsidRPr="00C26EB6" w:rsidRDefault="00B946C7" w:rsidP="00950748">
            <w:pPr>
              <w:pStyle w:val="QHeading1"/>
            </w:pPr>
            <w:r w:rsidRPr="00C26EB6">
              <w:t xml:space="preserve">Date </w:t>
            </w:r>
            <w:r w:rsidR="00EF4DB1" w:rsidRPr="00C26EB6">
              <w:t xml:space="preserve">Finished </w:t>
            </w:r>
            <w:r w:rsidR="00FE0EA9" w:rsidRPr="00C26EB6">
              <w:rPr>
                <w:rStyle w:val="QCommentsChar"/>
              </w:rPr>
              <w:t>Day / Month / Year</w:t>
            </w:r>
          </w:p>
        </w:tc>
      </w:tr>
      <w:tr w:rsidR="00B946C7" w:rsidRPr="00C26EB6">
        <w:trPr>
          <w:trHeight w:val="407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46C7" w:rsidRPr="00C26EB6" w:rsidRDefault="00B946C7" w:rsidP="00950748">
            <w:pPr>
              <w:pStyle w:val="greyArea"/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46C7" w:rsidRPr="00C26EB6" w:rsidRDefault="00B946C7" w:rsidP="00950748">
            <w:pPr>
              <w:pStyle w:val="greyArea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46C7" w:rsidRPr="00C26EB6" w:rsidRDefault="00F40CF7" w:rsidP="00950748">
            <w:pPr>
              <w:pStyle w:val="QHeading1"/>
            </w:pPr>
            <w:r>
              <w:pict>
                <v:shape id="_x0000_s1043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43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B946C7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46C7" w:rsidRPr="00C26EB6" w:rsidRDefault="00F40CF7" w:rsidP="00950748">
            <w:pPr>
              <w:pStyle w:val="QHeading1"/>
            </w:pPr>
            <w:r>
              <w:pict>
                <v:shape id="_x0000_s1042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42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B946C7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946C7" w:rsidRPr="00C26EB6">
        <w:trPr>
          <w:trHeight w:val="183"/>
        </w:trPr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46C7" w:rsidRPr="00C26EB6" w:rsidRDefault="00B946C7" w:rsidP="00950748">
            <w:pPr>
              <w:pStyle w:val="greyArea"/>
            </w:pPr>
          </w:p>
        </w:tc>
        <w:tc>
          <w:tcPr>
            <w:tcW w:w="2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46C7" w:rsidRPr="00C26EB6" w:rsidRDefault="00B946C7" w:rsidP="00950748">
            <w:pPr>
              <w:pStyle w:val="greyArea"/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46C7" w:rsidRPr="00C26EB6" w:rsidRDefault="00F40CF7" w:rsidP="00950748">
            <w:pPr>
              <w:pStyle w:val="QHeading1"/>
            </w:pPr>
            <w:r>
              <w:pict>
                <v:shape id="_x0000_s1041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41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B946C7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8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46C7" w:rsidRPr="00C26EB6" w:rsidRDefault="00F40CF7" w:rsidP="00950748">
            <w:pPr>
              <w:pStyle w:val="QHeading1"/>
            </w:pPr>
            <w:r>
              <w:pict>
                <v:shape id="_x0000_s1040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40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B946C7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946C7" w:rsidRPr="00C26EB6">
        <w:trPr>
          <w:trHeight w:val="183"/>
        </w:trPr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46C7" w:rsidRPr="00C26EB6" w:rsidRDefault="00B946C7" w:rsidP="00950748">
            <w:pPr>
              <w:pStyle w:val="greyArea"/>
            </w:pPr>
          </w:p>
        </w:tc>
        <w:tc>
          <w:tcPr>
            <w:tcW w:w="2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46C7" w:rsidRPr="00C26EB6" w:rsidRDefault="00B946C7" w:rsidP="00950748">
            <w:pPr>
              <w:pStyle w:val="greyArea"/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46C7" w:rsidRPr="00C26EB6" w:rsidRDefault="00F40CF7" w:rsidP="00950748">
            <w:pPr>
              <w:pStyle w:val="QHeading1"/>
            </w:pPr>
            <w:r>
              <w:pict>
                <v:shape id="_x0000_s1039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39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B946C7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8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46C7" w:rsidRPr="00C26EB6" w:rsidRDefault="00F40CF7" w:rsidP="00950748">
            <w:pPr>
              <w:pStyle w:val="QHeading1"/>
            </w:pPr>
            <w:r>
              <w:pict>
                <v:shape id="_x0000_s1038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38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B946C7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946C7" w:rsidRPr="00C26EB6">
        <w:trPr>
          <w:trHeight w:val="183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6C7" w:rsidRPr="00C26EB6" w:rsidRDefault="00B946C7" w:rsidP="00950748">
            <w:pPr>
              <w:pStyle w:val="greyArea"/>
            </w:pPr>
          </w:p>
        </w:tc>
        <w:tc>
          <w:tcPr>
            <w:tcW w:w="2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6C7" w:rsidRPr="00C26EB6" w:rsidRDefault="00B946C7" w:rsidP="00950748">
            <w:pPr>
              <w:pStyle w:val="greyArea"/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6C7" w:rsidRPr="00C26EB6" w:rsidRDefault="00F40CF7" w:rsidP="00950748">
            <w:pPr>
              <w:pStyle w:val="QHeading1"/>
            </w:pPr>
            <w:r>
              <w:pict>
                <v:shape id="_x0000_s1037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37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B946C7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6C7" w:rsidRPr="00C26EB6" w:rsidRDefault="00F40CF7" w:rsidP="00950748">
            <w:pPr>
              <w:pStyle w:val="QHeading1"/>
            </w:pPr>
            <w:r>
              <w:pict>
                <v:shape id="_x0000_s1036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36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B946C7"/>
                    </w:txbxContent>
                  </v:textbox>
                  <w10:wrap type="none"/>
                  <w10:anchorlock/>
                </v:shape>
              </w:pict>
            </w:r>
          </w:p>
        </w:tc>
      </w:tr>
    </w:tbl>
    <w:p w:rsidR="001A66F9" w:rsidRPr="00C26EB6" w:rsidRDefault="00911F31" w:rsidP="002736D4">
      <w:pPr>
        <w:pStyle w:val="Heading1"/>
        <w:rPr>
          <w:lang w:val="en-GB"/>
        </w:rPr>
      </w:pPr>
      <w:r w:rsidRPr="00C26EB6">
        <w:rPr>
          <w:lang w:val="en-GB"/>
        </w:rPr>
        <w:t>Employment Information</w:t>
      </w:r>
    </w:p>
    <w:p w:rsidR="001A66F9" w:rsidRPr="00C26EB6" w:rsidRDefault="00136E20" w:rsidP="00DD1EFB">
      <w:pPr>
        <w:pStyle w:val="QHeading1"/>
      </w:pPr>
      <w:r w:rsidRPr="00C26EB6">
        <w:t xml:space="preserve">Please attach your </w:t>
      </w:r>
      <w:proofErr w:type="spellStart"/>
      <w:r w:rsidR="001A66F9" w:rsidRPr="00C26EB6">
        <w:t>cv</w:t>
      </w:r>
      <w:proofErr w:type="spellEnd"/>
      <w:r w:rsidR="001A66F9" w:rsidRPr="00C26EB6">
        <w:t>/</w:t>
      </w:r>
      <w:proofErr w:type="spellStart"/>
      <w:r w:rsidR="001A66F9" w:rsidRPr="00C26EB6">
        <w:t>resumé</w:t>
      </w:r>
      <w:proofErr w:type="spellEnd"/>
      <w:r w:rsidR="001A66F9" w:rsidRPr="00C26EB6">
        <w:t xml:space="preserve"> </w:t>
      </w:r>
      <w:r w:rsidRPr="00C26EB6">
        <w:t xml:space="preserve">to this </w:t>
      </w:r>
      <w:r w:rsidR="001C27A5" w:rsidRPr="00C26EB6">
        <w:t>questionnaire</w:t>
      </w:r>
      <w:r w:rsidRPr="00C26EB6">
        <w:t>.</w:t>
      </w:r>
    </w:p>
    <w:tbl>
      <w:tblPr>
        <w:tblStyle w:val="TableGrid"/>
        <w:tblW w:w="9582" w:type="dxa"/>
        <w:tblInd w:w="5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7"/>
        <w:gridCol w:w="1106"/>
        <w:gridCol w:w="1589"/>
        <w:gridCol w:w="7"/>
        <w:gridCol w:w="1281"/>
        <w:gridCol w:w="11"/>
        <w:gridCol w:w="1489"/>
        <w:gridCol w:w="386"/>
        <w:gridCol w:w="1062"/>
        <w:gridCol w:w="227"/>
        <w:gridCol w:w="2147"/>
      </w:tblGrid>
      <w:tr w:rsidR="00642F76" w:rsidRPr="00C26EB6"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2F76" w:rsidRPr="00C26EB6" w:rsidRDefault="00642F76" w:rsidP="00136E20">
            <w:pPr>
              <w:pStyle w:val="Heading2"/>
              <w:outlineLvl w:val="1"/>
              <w:rPr>
                <w:lang w:val="en-GB"/>
              </w:rPr>
            </w:pPr>
            <w:r>
              <w:rPr>
                <w:lang w:val="en-GB"/>
              </w:rPr>
              <w:t>Number of years work experience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42F76" w:rsidRPr="00C26EB6" w:rsidRDefault="00642F76" w:rsidP="00136E20">
            <w:pPr>
              <w:pStyle w:val="greyArea"/>
            </w:pPr>
          </w:p>
        </w:tc>
        <w:tc>
          <w:tcPr>
            <w:tcW w:w="53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42F76" w:rsidRPr="00C26EB6" w:rsidRDefault="00642F76" w:rsidP="00642F76"/>
        </w:tc>
      </w:tr>
      <w:tr w:rsidR="00136E20" w:rsidRPr="00C26EB6">
        <w:tc>
          <w:tcPr>
            <w:tcW w:w="95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20" w:rsidRPr="00C26EB6" w:rsidRDefault="001C27A5" w:rsidP="001C27A5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List previous employment</w:t>
            </w:r>
            <w:r w:rsidR="00C310CE" w:rsidRPr="00C26EB6">
              <w:rPr>
                <w:lang w:val="en-GB"/>
              </w:rPr>
              <w:t xml:space="preserve"> over the past 10</w:t>
            </w:r>
            <w:r w:rsidRPr="00C26EB6">
              <w:rPr>
                <w:lang w:val="en-GB"/>
              </w:rPr>
              <w:t xml:space="preserve"> years, with the most recent first</w:t>
            </w:r>
          </w:p>
        </w:tc>
      </w:tr>
      <w:tr w:rsidR="001C27A5" w:rsidRPr="00C26EB6"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C27A5" w:rsidRPr="00C26EB6" w:rsidRDefault="001C27A5" w:rsidP="001C27A5">
            <w:pPr>
              <w:pStyle w:val="Heading3"/>
              <w:outlineLvl w:val="2"/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C27A5" w:rsidRPr="00C26EB6" w:rsidRDefault="001C27A5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Job title</w:t>
            </w:r>
          </w:p>
        </w:tc>
        <w:tc>
          <w:tcPr>
            <w:tcW w:w="8199" w:type="dxa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C27A5" w:rsidRPr="00C26EB6" w:rsidRDefault="001C27A5" w:rsidP="001C27A5">
            <w:pPr>
              <w:pStyle w:val="greyArea"/>
            </w:pPr>
          </w:p>
        </w:tc>
      </w:tr>
      <w:tr w:rsidR="001C27A5" w:rsidRPr="00C26EB6"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C27A5" w:rsidRPr="00C26EB6" w:rsidRDefault="001C27A5" w:rsidP="001C27A5">
            <w:pPr>
              <w:pStyle w:val="QHeading1"/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27A5" w:rsidRPr="00C26EB6" w:rsidRDefault="001C27A5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Salary</w:t>
            </w:r>
          </w:p>
        </w:tc>
        <w:tc>
          <w:tcPr>
            <w:tcW w:w="43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C27A5" w:rsidRPr="00C26EB6" w:rsidRDefault="001C27A5" w:rsidP="001C27A5">
            <w:pPr>
              <w:pStyle w:val="greyArea"/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27A5" w:rsidRPr="00C26EB6" w:rsidRDefault="001C27A5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Hours per week</w:t>
            </w:r>
          </w:p>
        </w:tc>
        <w:tc>
          <w:tcPr>
            <w:tcW w:w="23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C27A5" w:rsidRPr="00C26EB6" w:rsidRDefault="001C27A5" w:rsidP="001C27A5">
            <w:pPr>
              <w:pStyle w:val="greyArea"/>
            </w:pPr>
          </w:p>
        </w:tc>
      </w:tr>
      <w:tr w:rsidR="00734DD8" w:rsidRPr="00C26EB6"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1C27A5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734DD8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Address</w:t>
            </w:r>
          </w:p>
        </w:tc>
      </w:tr>
      <w:tr w:rsidR="001C27A5" w:rsidRPr="00C26EB6"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C27A5" w:rsidRPr="00C26EB6" w:rsidRDefault="001C27A5" w:rsidP="00950748">
            <w:pPr>
              <w:pStyle w:val="QHeading1"/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C27A5" w:rsidRPr="00C26EB6" w:rsidRDefault="001C27A5" w:rsidP="005E7FDE">
            <w:pPr>
              <w:pStyle w:val="QHeading1"/>
            </w:pPr>
            <w:r w:rsidRPr="00C26EB6">
              <w:t>No. &amp; street: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C27A5" w:rsidRPr="00C26EB6" w:rsidRDefault="001C27A5" w:rsidP="00950748">
            <w:pPr>
              <w:pStyle w:val="greyArea"/>
            </w:pP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C27A5" w:rsidRPr="00C26EB6" w:rsidRDefault="001C27A5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1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C27A5" w:rsidRPr="00C26EB6" w:rsidRDefault="001C27A5" w:rsidP="00950748">
            <w:pPr>
              <w:pStyle w:val="greyArea"/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C27A5" w:rsidRPr="00C26EB6" w:rsidRDefault="001C27A5" w:rsidP="005E7FDE">
            <w:pPr>
              <w:pStyle w:val="QHeading1"/>
            </w:pPr>
            <w:r w:rsidRPr="00C26EB6">
              <w:t xml:space="preserve">Province/ </w:t>
            </w:r>
            <w:r w:rsidR="0078685A" w:rsidRPr="00C26EB6">
              <w:t>State/County</w:t>
            </w:r>
            <w:r w:rsidRPr="00C26EB6">
              <w:t>:</w:t>
            </w:r>
          </w:p>
        </w:tc>
        <w:tc>
          <w:tcPr>
            <w:tcW w:w="23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C27A5" w:rsidRPr="00C26EB6" w:rsidRDefault="001C27A5" w:rsidP="00950748">
            <w:pPr>
              <w:pStyle w:val="greyArea"/>
            </w:pPr>
          </w:p>
        </w:tc>
      </w:tr>
      <w:tr w:rsidR="001C27A5" w:rsidRPr="00C26EB6"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C27A5" w:rsidRPr="00C26EB6" w:rsidRDefault="001C27A5" w:rsidP="00950748">
            <w:pPr>
              <w:pStyle w:val="QHeading1"/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C27A5" w:rsidRPr="00C26EB6" w:rsidRDefault="001C27A5" w:rsidP="005E7FDE">
            <w:pPr>
              <w:pStyle w:val="QHeading1"/>
            </w:pPr>
            <w:r w:rsidRPr="00C26EB6">
              <w:t>Zip or Postcode: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C27A5" w:rsidRPr="00C26EB6" w:rsidRDefault="001C27A5" w:rsidP="00734DD8">
            <w:pPr>
              <w:pStyle w:val="greyArea"/>
            </w:pP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C27A5" w:rsidRPr="00C26EB6" w:rsidRDefault="001C27A5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1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C27A5" w:rsidRPr="00C26EB6" w:rsidRDefault="001C27A5" w:rsidP="00950748">
            <w:pPr>
              <w:pStyle w:val="greyArea"/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C27A5" w:rsidRPr="00C26EB6" w:rsidRDefault="001C27A5" w:rsidP="00950748"/>
        </w:tc>
        <w:tc>
          <w:tcPr>
            <w:tcW w:w="23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C27A5" w:rsidRPr="00C26EB6" w:rsidRDefault="001C27A5" w:rsidP="00950748"/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2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734DD8">
            <w:pPr>
              <w:pStyle w:val="QHeading1"/>
            </w:pPr>
          </w:p>
        </w:tc>
        <w:tc>
          <w:tcPr>
            <w:tcW w:w="39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DD8" w:rsidRPr="00C26EB6" w:rsidRDefault="00734DD8" w:rsidP="00734DD8">
            <w:pPr>
              <w:pStyle w:val="QHeading1"/>
            </w:pPr>
            <w:r w:rsidRPr="00C26EB6">
              <w:t xml:space="preserve">From: </w:t>
            </w:r>
            <w:r w:rsidR="00FE0EA9" w:rsidRPr="00C26EB6">
              <w:rPr>
                <w:rStyle w:val="QCommentsChar"/>
              </w:rPr>
              <w:t>Day / Month / Year</w:t>
            </w:r>
          </w:p>
        </w:tc>
        <w:tc>
          <w:tcPr>
            <w:tcW w:w="531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734DD8">
            <w:pPr>
              <w:pStyle w:val="QHeading1"/>
            </w:pPr>
            <w:r w:rsidRPr="00C26EB6">
              <w:t xml:space="preserve">To: </w:t>
            </w:r>
            <w:r w:rsidR="00FE0EA9" w:rsidRPr="00C26EB6">
              <w:rPr>
                <w:rStyle w:val="QCommentsChar"/>
              </w:rPr>
              <w:t>Day / Month / Year</w:t>
            </w: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60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734DD8">
            <w:pPr>
              <w:pStyle w:val="QHeading1"/>
            </w:pPr>
          </w:p>
        </w:tc>
        <w:tc>
          <w:tcPr>
            <w:tcW w:w="39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DD8" w:rsidRPr="00C26EB6" w:rsidRDefault="00F40CF7" w:rsidP="00734DD8">
            <w:pPr>
              <w:pStyle w:val="Heading2withoutnumbers"/>
              <w:rPr>
                <w:lang w:val="en-GB"/>
              </w:rPr>
            </w:pPr>
            <w:r>
              <w:rPr>
                <w:lang w:val="en-GB"/>
              </w:rPr>
            </w:r>
            <w:r>
              <w:rPr>
                <w:lang w:val="en-GB"/>
              </w:rPr>
              <w:pict>
                <v:shape id="_x0000_s1035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35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34DD8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34DD8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34DD8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34DD8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531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F40CF7" w:rsidP="00950748">
            <w:pPr>
              <w:pStyle w:val="QHeading1"/>
            </w:pPr>
            <w:r>
              <w:pict>
                <v:shape id="_x0000_s1034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34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34DD8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734DD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Equipment, tools, hardware, software, etc. used on</w:t>
            </w:r>
            <w:r w:rsidR="00BF2F36" w:rsidRPr="00C26EB6">
              <w:rPr>
                <w:lang w:val="en-GB"/>
              </w:rPr>
              <w:t xml:space="preserve"> the</w:t>
            </w:r>
            <w:r w:rsidRPr="00C26EB6">
              <w:rPr>
                <w:lang w:val="en-GB"/>
              </w:rPr>
              <w:t xml:space="preserve"> job</w:t>
            </w: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734DD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734DD8">
            <w:pPr>
              <w:pStyle w:val="greyArea"/>
            </w:pP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734DD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734DD8">
            <w:pPr>
              <w:pStyle w:val="greyArea"/>
            </w:pP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734DD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734DD8">
            <w:pPr>
              <w:pStyle w:val="greyArea"/>
            </w:pP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Job duties</w:t>
            </w: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734DD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734DD8">
            <w:pPr>
              <w:pStyle w:val="greyArea"/>
            </w:pP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34DD8" w:rsidRPr="00C26EB6" w:rsidRDefault="00734DD8" w:rsidP="00734DD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4DD8" w:rsidRPr="00C26EB6" w:rsidRDefault="00734DD8" w:rsidP="00734DD8">
            <w:pPr>
              <w:pStyle w:val="greyArea"/>
            </w:pPr>
          </w:p>
        </w:tc>
      </w:tr>
      <w:tr w:rsidR="00734DD8" w:rsidRPr="00C26EB6"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Heading3"/>
              <w:outlineLvl w:val="2"/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34DD8" w:rsidRPr="00C26EB6" w:rsidRDefault="00734DD8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Job title</w:t>
            </w:r>
          </w:p>
        </w:tc>
        <w:tc>
          <w:tcPr>
            <w:tcW w:w="8199" w:type="dxa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4DD8" w:rsidRPr="00C26EB6" w:rsidRDefault="00734DD8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Salary</w:t>
            </w:r>
          </w:p>
        </w:tc>
        <w:tc>
          <w:tcPr>
            <w:tcW w:w="43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DD8" w:rsidRPr="00C26EB6" w:rsidRDefault="00734DD8" w:rsidP="00950748">
            <w:pPr>
              <w:pStyle w:val="greyArea"/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4DD8" w:rsidRPr="00C26EB6" w:rsidRDefault="00734DD8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Hours per week</w:t>
            </w:r>
          </w:p>
        </w:tc>
        <w:tc>
          <w:tcPr>
            <w:tcW w:w="23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Address</w:t>
            </w:r>
          </w:p>
        </w:tc>
      </w:tr>
      <w:tr w:rsidR="00734DD8" w:rsidRPr="00C26EB6"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34DD8" w:rsidRPr="00C26EB6" w:rsidRDefault="00734DD8" w:rsidP="005E7FDE">
            <w:pPr>
              <w:pStyle w:val="QHeading1"/>
            </w:pPr>
            <w:r w:rsidRPr="00C26EB6">
              <w:t>No. &amp; street: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>
            <w:pPr>
              <w:pStyle w:val="greyArea"/>
            </w:pP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34DD8" w:rsidRPr="00C26EB6" w:rsidRDefault="00734DD8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1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>
            <w:pPr>
              <w:pStyle w:val="greyArea"/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34DD8" w:rsidRPr="00C26EB6" w:rsidRDefault="00734DD8" w:rsidP="005E7FDE">
            <w:pPr>
              <w:pStyle w:val="QHeading1"/>
            </w:pPr>
            <w:r w:rsidRPr="00C26EB6">
              <w:t xml:space="preserve">Province/ </w:t>
            </w:r>
            <w:r w:rsidR="0078685A" w:rsidRPr="00C26EB6">
              <w:t>State/County</w:t>
            </w:r>
            <w:r w:rsidRPr="00C26EB6">
              <w:t>:</w:t>
            </w:r>
          </w:p>
        </w:tc>
        <w:tc>
          <w:tcPr>
            <w:tcW w:w="23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34DD8" w:rsidRPr="00C26EB6" w:rsidRDefault="00734DD8" w:rsidP="005E7FDE">
            <w:pPr>
              <w:pStyle w:val="QHeading1"/>
            </w:pPr>
            <w:r w:rsidRPr="00C26EB6">
              <w:t>Zip or Postcode: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>
            <w:pPr>
              <w:pStyle w:val="greyArea"/>
            </w:pP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34DD8" w:rsidRPr="00C26EB6" w:rsidRDefault="00734DD8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1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>
            <w:pPr>
              <w:pStyle w:val="greyArea"/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/>
        </w:tc>
        <w:tc>
          <w:tcPr>
            <w:tcW w:w="23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34DD8" w:rsidRPr="00C26EB6" w:rsidRDefault="00734DD8" w:rsidP="00950748"/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2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39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  <w:r w:rsidRPr="00C26EB6">
              <w:t xml:space="preserve">From: </w:t>
            </w:r>
            <w:r w:rsidR="00FE0EA9" w:rsidRPr="00C26EB6">
              <w:rPr>
                <w:rStyle w:val="QCommentsChar"/>
              </w:rPr>
              <w:t>Day / Month / Year</w:t>
            </w:r>
          </w:p>
        </w:tc>
        <w:tc>
          <w:tcPr>
            <w:tcW w:w="531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QHeading1"/>
            </w:pPr>
            <w:r w:rsidRPr="00C26EB6">
              <w:t xml:space="preserve">To: </w:t>
            </w:r>
            <w:r w:rsidR="00FE0EA9" w:rsidRPr="00C26EB6">
              <w:rPr>
                <w:rStyle w:val="QCommentsChar"/>
              </w:rPr>
              <w:t>Day / Month / Year</w:t>
            </w: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60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39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DD8" w:rsidRPr="00C26EB6" w:rsidRDefault="00F40CF7" w:rsidP="00950748">
            <w:pPr>
              <w:pStyle w:val="Heading2withoutnumbers"/>
              <w:rPr>
                <w:lang w:val="en-GB"/>
              </w:rPr>
            </w:pPr>
            <w:r>
              <w:rPr>
                <w:lang w:val="en-GB"/>
              </w:rPr>
            </w:r>
            <w:r>
              <w:rPr>
                <w:lang w:val="en-GB"/>
              </w:rPr>
              <w:pict>
                <v:shape id="_x0000_s1033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33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34DD8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34DD8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34DD8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34DD8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531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F40CF7" w:rsidP="00950748">
            <w:pPr>
              <w:pStyle w:val="QHeading1"/>
            </w:pPr>
            <w:r>
              <w:pict>
                <v:shape id="_x0000_s1032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32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34DD8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 xml:space="preserve">Equipment, tools, hardware, software, etc. used on </w:t>
            </w:r>
            <w:r w:rsidR="00BF2F36" w:rsidRPr="00C26EB6">
              <w:rPr>
                <w:lang w:val="en-GB"/>
              </w:rPr>
              <w:t xml:space="preserve">the </w:t>
            </w:r>
            <w:r w:rsidRPr="00C26EB6">
              <w:rPr>
                <w:lang w:val="en-GB"/>
              </w:rPr>
              <w:t>job</w:t>
            </w: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Job duties</w:t>
            </w: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Heading3"/>
              <w:outlineLvl w:val="2"/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34DD8" w:rsidRPr="00C26EB6" w:rsidRDefault="00734DD8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Job title</w:t>
            </w:r>
          </w:p>
        </w:tc>
        <w:tc>
          <w:tcPr>
            <w:tcW w:w="8199" w:type="dxa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4DD8" w:rsidRPr="00C26EB6" w:rsidRDefault="00734DD8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Salary</w:t>
            </w:r>
          </w:p>
        </w:tc>
        <w:tc>
          <w:tcPr>
            <w:tcW w:w="43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DD8" w:rsidRPr="00C26EB6" w:rsidRDefault="00734DD8" w:rsidP="00950748">
            <w:pPr>
              <w:pStyle w:val="greyArea"/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DD8" w:rsidRPr="00C26EB6" w:rsidRDefault="00734DD8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Hours per week</w:t>
            </w:r>
          </w:p>
        </w:tc>
        <w:tc>
          <w:tcPr>
            <w:tcW w:w="23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Address</w:t>
            </w:r>
          </w:p>
        </w:tc>
      </w:tr>
      <w:tr w:rsidR="00734DD8" w:rsidRPr="00C26EB6"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34DD8" w:rsidRPr="00C26EB6" w:rsidRDefault="00734DD8" w:rsidP="005E7FDE">
            <w:pPr>
              <w:pStyle w:val="QHeading1"/>
            </w:pPr>
            <w:r w:rsidRPr="00C26EB6">
              <w:t>No. &amp; street: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>
            <w:pPr>
              <w:pStyle w:val="greyArea"/>
            </w:pP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34DD8" w:rsidRPr="00C26EB6" w:rsidRDefault="00734DD8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1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>
            <w:pPr>
              <w:pStyle w:val="greyArea"/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34DD8" w:rsidRPr="00C26EB6" w:rsidRDefault="00734DD8" w:rsidP="005E7FDE">
            <w:pPr>
              <w:pStyle w:val="QHeading1"/>
            </w:pPr>
            <w:r w:rsidRPr="00C26EB6">
              <w:t xml:space="preserve">Province/ </w:t>
            </w:r>
            <w:r w:rsidR="0078685A" w:rsidRPr="00C26EB6">
              <w:t>State/County</w:t>
            </w:r>
            <w:r w:rsidRPr="00C26EB6">
              <w:t>:</w:t>
            </w:r>
          </w:p>
        </w:tc>
        <w:tc>
          <w:tcPr>
            <w:tcW w:w="23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34DD8" w:rsidRPr="00C26EB6" w:rsidRDefault="00734DD8" w:rsidP="005E7FDE">
            <w:pPr>
              <w:pStyle w:val="QHeading1"/>
            </w:pPr>
            <w:r w:rsidRPr="00C26EB6">
              <w:t>Zip or Postcode: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>
            <w:pPr>
              <w:pStyle w:val="greyArea"/>
            </w:pP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34DD8" w:rsidRPr="00C26EB6" w:rsidRDefault="00734DD8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1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>
            <w:pPr>
              <w:pStyle w:val="greyArea"/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/>
        </w:tc>
        <w:tc>
          <w:tcPr>
            <w:tcW w:w="23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34DD8" w:rsidRPr="00C26EB6" w:rsidRDefault="00734DD8" w:rsidP="00950748"/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2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39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  <w:r w:rsidRPr="00C26EB6">
              <w:t xml:space="preserve">From: </w:t>
            </w:r>
            <w:r w:rsidR="00FE0EA9" w:rsidRPr="00C26EB6">
              <w:rPr>
                <w:rStyle w:val="QCommentsChar"/>
              </w:rPr>
              <w:t>Day / Month / Year</w:t>
            </w:r>
          </w:p>
        </w:tc>
        <w:tc>
          <w:tcPr>
            <w:tcW w:w="531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QHeading1"/>
            </w:pPr>
            <w:r w:rsidRPr="00C26EB6">
              <w:t xml:space="preserve">To: </w:t>
            </w:r>
            <w:r w:rsidR="00FE0EA9" w:rsidRPr="00C26EB6">
              <w:rPr>
                <w:rStyle w:val="QCommentsChar"/>
              </w:rPr>
              <w:t>Day / Month / Year</w:t>
            </w: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60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39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DD8" w:rsidRPr="00C26EB6" w:rsidRDefault="00F40CF7" w:rsidP="00950748">
            <w:pPr>
              <w:pStyle w:val="Heading2withoutnumbers"/>
              <w:rPr>
                <w:lang w:val="en-GB"/>
              </w:rPr>
            </w:pPr>
            <w:r>
              <w:rPr>
                <w:lang w:val="en-GB"/>
              </w:rPr>
            </w:r>
            <w:r>
              <w:rPr>
                <w:lang w:val="en-GB"/>
              </w:rPr>
              <w:pict>
                <v:shape id="_x0000_s1031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31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34DD8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34DD8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34DD8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34DD8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531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F40CF7" w:rsidP="00950748">
            <w:pPr>
              <w:pStyle w:val="QHeading1"/>
            </w:pPr>
            <w:r>
              <w:pict>
                <v:shape id="_x0000_s1030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30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34DD8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 xml:space="preserve">Equipment, tools, hardware, software, etc. used on </w:t>
            </w:r>
            <w:r w:rsidR="00BF2F36" w:rsidRPr="00C26EB6">
              <w:rPr>
                <w:lang w:val="en-GB"/>
              </w:rPr>
              <w:t xml:space="preserve">the </w:t>
            </w:r>
            <w:r w:rsidRPr="00C26EB6">
              <w:rPr>
                <w:lang w:val="en-GB"/>
              </w:rPr>
              <w:t>job</w:t>
            </w: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Job duties</w:t>
            </w: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Heading3"/>
              <w:outlineLvl w:val="2"/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34DD8" w:rsidRPr="00C26EB6" w:rsidRDefault="00734DD8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Job title</w:t>
            </w:r>
          </w:p>
        </w:tc>
        <w:tc>
          <w:tcPr>
            <w:tcW w:w="8199" w:type="dxa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4DD8" w:rsidRPr="00C26EB6" w:rsidRDefault="00734DD8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Salary</w:t>
            </w:r>
          </w:p>
        </w:tc>
        <w:tc>
          <w:tcPr>
            <w:tcW w:w="43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DD8" w:rsidRPr="00C26EB6" w:rsidRDefault="00734DD8" w:rsidP="00950748">
            <w:pPr>
              <w:pStyle w:val="greyArea"/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4DD8" w:rsidRPr="00C26EB6" w:rsidRDefault="00734DD8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Hours per week</w:t>
            </w:r>
          </w:p>
        </w:tc>
        <w:tc>
          <w:tcPr>
            <w:tcW w:w="23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Address</w:t>
            </w:r>
          </w:p>
        </w:tc>
      </w:tr>
      <w:tr w:rsidR="00734DD8" w:rsidRPr="00C26EB6"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34DD8" w:rsidRPr="00C26EB6" w:rsidRDefault="00734DD8" w:rsidP="005E7FDE">
            <w:pPr>
              <w:pStyle w:val="QHeading1"/>
            </w:pPr>
            <w:r w:rsidRPr="00C26EB6">
              <w:t>No. &amp; street: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>
            <w:pPr>
              <w:pStyle w:val="greyArea"/>
            </w:pP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34DD8" w:rsidRPr="00C26EB6" w:rsidRDefault="00734DD8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1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>
            <w:pPr>
              <w:pStyle w:val="greyArea"/>
            </w:pP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34DD8" w:rsidRPr="00C26EB6" w:rsidRDefault="00734DD8" w:rsidP="005E7FDE">
            <w:pPr>
              <w:pStyle w:val="QHeading1"/>
            </w:pPr>
            <w:r w:rsidRPr="00C26EB6">
              <w:t xml:space="preserve">Province/ </w:t>
            </w:r>
            <w:r w:rsidR="0078685A" w:rsidRPr="00C26EB6">
              <w:t>State/County</w:t>
            </w:r>
            <w:r w:rsidRPr="00C26EB6">
              <w:t>: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34DD8" w:rsidRPr="00C26EB6" w:rsidRDefault="00734DD8" w:rsidP="005E7FDE">
            <w:pPr>
              <w:pStyle w:val="QHeading1"/>
            </w:pPr>
            <w:r w:rsidRPr="00C26EB6">
              <w:t>Zip or Postcode: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>
            <w:pPr>
              <w:pStyle w:val="greyArea"/>
            </w:pP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34DD8" w:rsidRPr="00C26EB6" w:rsidRDefault="00734DD8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1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>
            <w:pPr>
              <w:pStyle w:val="greyArea"/>
            </w:pP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4DD8" w:rsidRPr="00C26EB6" w:rsidRDefault="00734DD8" w:rsidP="00950748"/>
        </w:tc>
        <w:tc>
          <w:tcPr>
            <w:tcW w:w="2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34DD8" w:rsidRPr="00C26EB6" w:rsidRDefault="00734DD8" w:rsidP="00950748"/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2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39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  <w:r w:rsidRPr="00C26EB6">
              <w:t xml:space="preserve">From: </w:t>
            </w:r>
            <w:r w:rsidR="00FE0EA9" w:rsidRPr="00C26EB6">
              <w:rPr>
                <w:rStyle w:val="QCommentsChar"/>
              </w:rPr>
              <w:t>Day / Month / Year</w:t>
            </w:r>
          </w:p>
        </w:tc>
        <w:tc>
          <w:tcPr>
            <w:tcW w:w="531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QHeading1"/>
            </w:pPr>
            <w:r w:rsidRPr="00C26EB6">
              <w:t xml:space="preserve">To: </w:t>
            </w:r>
            <w:r w:rsidR="00FE0EA9" w:rsidRPr="00C26EB6">
              <w:rPr>
                <w:rStyle w:val="QCommentsChar"/>
              </w:rPr>
              <w:t>Day / Month / Year</w:t>
            </w: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60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39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DD8" w:rsidRPr="00C26EB6" w:rsidRDefault="00F40CF7" w:rsidP="00950748">
            <w:pPr>
              <w:pStyle w:val="Heading2withoutnumbers"/>
              <w:rPr>
                <w:lang w:val="en-GB"/>
              </w:rPr>
            </w:pPr>
            <w:r>
              <w:rPr>
                <w:lang w:val="en-GB"/>
              </w:rPr>
            </w:r>
            <w:r>
              <w:rPr>
                <w:lang w:val="en-GB"/>
              </w:rPr>
              <w:pict>
                <v:shape id="_x0000_s1029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29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34DD8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34DD8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734DD8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34DD8"/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531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F40CF7" w:rsidP="00950748">
            <w:pPr>
              <w:pStyle w:val="QHeading1"/>
            </w:pPr>
            <w:r>
              <w:pict>
                <v:shape id="_x0000_s1028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28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FC68E5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34DD8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 xml:space="preserve">Equipment, tools, hardware, software, etc. used on </w:t>
            </w:r>
            <w:r w:rsidR="00BF2F36" w:rsidRPr="00C26EB6">
              <w:rPr>
                <w:lang w:val="en-GB"/>
              </w:rPr>
              <w:t xml:space="preserve">the </w:t>
            </w:r>
            <w:r w:rsidRPr="00C26EB6">
              <w:rPr>
                <w:lang w:val="en-GB"/>
              </w:rPr>
              <w:t>job</w:t>
            </w: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1A7DF9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Job duties</w:t>
            </w: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34DD8" w:rsidRPr="00C26EB6" w:rsidRDefault="00734DD8" w:rsidP="00950748">
            <w:pPr>
              <w:pStyle w:val="QHeading1"/>
            </w:pPr>
          </w:p>
        </w:tc>
        <w:tc>
          <w:tcPr>
            <w:tcW w:w="930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4DD8" w:rsidRPr="00C26EB6" w:rsidRDefault="00734DD8" w:rsidP="00950748">
            <w:pPr>
              <w:pStyle w:val="greyArea"/>
            </w:pPr>
          </w:p>
        </w:tc>
      </w:tr>
      <w:tr w:rsidR="00734DD8" w:rsidRPr="00C26EB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95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DD8" w:rsidRPr="00C26EB6" w:rsidRDefault="00734DD8" w:rsidP="007115C4">
            <w:pPr>
              <w:pStyle w:val="QComments"/>
              <w:rPr>
                <w:bCs/>
                <w:iCs/>
                <w:sz w:val="24"/>
              </w:rPr>
            </w:pPr>
            <w:r w:rsidRPr="00C26EB6">
              <w:t xml:space="preserve">If you have held more than three jobs, please provide the requested information about these jobs on a separate piece of paper. </w:t>
            </w:r>
          </w:p>
        </w:tc>
      </w:tr>
    </w:tbl>
    <w:p w:rsidR="001A66F9" w:rsidRPr="00C26EB6" w:rsidRDefault="007115C4" w:rsidP="007115C4">
      <w:pPr>
        <w:pStyle w:val="Heading1"/>
        <w:rPr>
          <w:lang w:val="en-GB"/>
        </w:rPr>
      </w:pPr>
      <w:r w:rsidRPr="00C26EB6">
        <w:rPr>
          <w:lang w:val="en-GB"/>
        </w:rPr>
        <w:lastRenderedPageBreak/>
        <w:t>Employment Visas</w:t>
      </w:r>
    </w:p>
    <w:tbl>
      <w:tblPr>
        <w:tblStyle w:val="TableGrid"/>
        <w:tblW w:w="9582" w:type="dxa"/>
        <w:tblInd w:w="57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44"/>
        <w:gridCol w:w="211"/>
        <w:gridCol w:w="832"/>
        <w:gridCol w:w="868"/>
        <w:gridCol w:w="56"/>
        <w:gridCol w:w="190"/>
        <w:gridCol w:w="9"/>
        <w:gridCol w:w="457"/>
        <w:gridCol w:w="76"/>
        <w:gridCol w:w="1021"/>
        <w:gridCol w:w="331"/>
        <w:gridCol w:w="81"/>
        <w:gridCol w:w="912"/>
        <w:gridCol w:w="223"/>
        <w:gridCol w:w="9"/>
        <w:gridCol w:w="347"/>
        <w:gridCol w:w="431"/>
        <w:gridCol w:w="22"/>
        <w:gridCol w:w="384"/>
        <w:gridCol w:w="1491"/>
        <w:gridCol w:w="687"/>
      </w:tblGrid>
      <w:tr w:rsidR="007115C4" w:rsidRPr="00C26EB6">
        <w:trPr>
          <w:trHeight w:val="179"/>
        </w:trPr>
        <w:tc>
          <w:tcPr>
            <w:tcW w:w="958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5C4" w:rsidRPr="00C26EB6" w:rsidRDefault="007115C4" w:rsidP="007115C4">
            <w:pPr>
              <w:pStyle w:val="QComments"/>
            </w:pPr>
            <w:r w:rsidRPr="00C26EB6">
              <w:t>If you intend to apply for an employment-based visa, please fill out the following.</w:t>
            </w:r>
          </w:p>
          <w:p w:rsidR="007115C4" w:rsidRPr="00C26EB6" w:rsidRDefault="007115C4" w:rsidP="007115C4">
            <w:pPr>
              <w:pStyle w:val="QComments"/>
              <w:rPr>
                <w:sz w:val="20"/>
              </w:rPr>
            </w:pPr>
            <w:r w:rsidRPr="00C26EB6">
              <w:t>If you plan on obtaining a visa by different means, disregard this section</w:t>
            </w:r>
            <w:r w:rsidR="00BF2F36" w:rsidRPr="00C26EB6">
              <w:t>.</w:t>
            </w:r>
          </w:p>
        </w:tc>
      </w:tr>
      <w:tr w:rsidR="007115C4" w:rsidRPr="00C26EB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58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12" w:rsidRPr="00C26EB6" w:rsidRDefault="00313142" w:rsidP="00547E12">
            <w:pPr>
              <w:pStyle w:val="Heading2"/>
              <w:outlineLvl w:val="1"/>
              <w:rPr>
                <w:lang w:val="en-GB"/>
              </w:rPr>
            </w:pPr>
            <w:r>
              <w:rPr>
                <w:lang w:val="en-GB"/>
              </w:rPr>
              <w:t>Information about the j</w:t>
            </w:r>
            <w:r w:rsidR="00547E12" w:rsidRPr="00C26EB6">
              <w:rPr>
                <w:lang w:val="en-GB"/>
              </w:rPr>
              <w:t>ob and employer</w:t>
            </w:r>
          </w:p>
          <w:p w:rsidR="007115C4" w:rsidRPr="00C26EB6" w:rsidRDefault="00547E12" w:rsidP="00547E12">
            <w:pPr>
              <w:pStyle w:val="QComments"/>
            </w:pPr>
            <w:r w:rsidRPr="00C26EB6">
              <w:t>Please answer as fully and accurately as possible.  If pertinent material (e.g., company brochure, job description, marketing brochure) is available, please attach a copy.</w:t>
            </w:r>
          </w:p>
        </w:tc>
      </w:tr>
      <w:tr w:rsidR="00547E12" w:rsidRPr="00C26EB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582" w:type="dxa"/>
            <w:gridSpan w:val="2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7E12" w:rsidRPr="00C26EB6" w:rsidRDefault="00547E12" w:rsidP="00547E12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Name (of organization or individual)</w:t>
            </w:r>
          </w:p>
        </w:tc>
      </w:tr>
      <w:tr w:rsidR="00547E12" w:rsidRPr="00C26EB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582" w:type="dxa"/>
            <w:gridSpan w:val="2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12" w:rsidRPr="00C26EB6" w:rsidRDefault="00547E12" w:rsidP="00547E12">
            <w:pPr>
              <w:pStyle w:val="greyArea"/>
            </w:pPr>
          </w:p>
        </w:tc>
      </w:tr>
      <w:tr w:rsidR="00547E12" w:rsidRPr="00C26EB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582" w:type="dxa"/>
            <w:gridSpan w:val="2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7E12" w:rsidRPr="00C26EB6" w:rsidRDefault="00547E12" w:rsidP="00950748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Address in home country</w:t>
            </w:r>
          </w:p>
        </w:tc>
      </w:tr>
      <w:tr w:rsidR="007115C4" w:rsidRPr="00C26EB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7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115C4" w:rsidRPr="00C26EB6" w:rsidRDefault="007115C4" w:rsidP="005E7FDE">
            <w:pPr>
              <w:pStyle w:val="QHeading1"/>
            </w:pPr>
            <w:r w:rsidRPr="00C26EB6">
              <w:t>No. &amp; street:</w:t>
            </w:r>
          </w:p>
        </w:tc>
        <w:tc>
          <w:tcPr>
            <w:tcW w:w="20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5C4" w:rsidRPr="00C26EB6" w:rsidRDefault="007115C4" w:rsidP="007115C4">
            <w:pPr>
              <w:pStyle w:val="greyArea"/>
            </w:pPr>
          </w:p>
        </w:tc>
        <w:tc>
          <w:tcPr>
            <w:tcW w:w="7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115C4" w:rsidRPr="00C26EB6" w:rsidRDefault="007115C4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24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5C4" w:rsidRPr="00C26EB6" w:rsidRDefault="007115C4" w:rsidP="007115C4">
            <w:pPr>
              <w:pStyle w:val="greyArea"/>
            </w:pPr>
          </w:p>
        </w:tc>
        <w:tc>
          <w:tcPr>
            <w:tcW w:w="10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115C4" w:rsidRPr="00C26EB6" w:rsidRDefault="007115C4" w:rsidP="005E7FDE">
            <w:pPr>
              <w:pStyle w:val="QHeading1"/>
            </w:pPr>
            <w:r w:rsidRPr="00C26EB6">
              <w:t xml:space="preserve">Province/ </w:t>
            </w:r>
            <w:r w:rsidR="0078685A" w:rsidRPr="00C26EB6">
              <w:t>State/County</w:t>
            </w:r>
            <w:r w:rsidRPr="00C26EB6">
              <w:t>:</w:t>
            </w:r>
          </w:p>
        </w:tc>
        <w:tc>
          <w:tcPr>
            <w:tcW w:w="23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115C4" w:rsidRPr="00C26EB6" w:rsidRDefault="007115C4" w:rsidP="007115C4">
            <w:pPr>
              <w:pStyle w:val="greyArea"/>
            </w:pPr>
          </w:p>
        </w:tc>
      </w:tr>
      <w:tr w:rsidR="007115C4" w:rsidRPr="00C26EB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115C4" w:rsidRPr="00C26EB6" w:rsidRDefault="007115C4" w:rsidP="005E7FDE">
            <w:pPr>
              <w:pStyle w:val="QHeading1"/>
            </w:pPr>
            <w:r w:rsidRPr="00C26EB6">
              <w:t>Zip or Postcode:</w:t>
            </w:r>
          </w:p>
        </w:tc>
        <w:tc>
          <w:tcPr>
            <w:tcW w:w="201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115C4" w:rsidRPr="00C26EB6" w:rsidRDefault="007115C4" w:rsidP="007115C4">
            <w:pPr>
              <w:pStyle w:val="greyArea"/>
            </w:pPr>
          </w:p>
        </w:tc>
        <w:tc>
          <w:tcPr>
            <w:tcW w:w="75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115C4" w:rsidRPr="00C26EB6" w:rsidRDefault="007115C4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240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115C4" w:rsidRPr="00C26EB6" w:rsidRDefault="007115C4" w:rsidP="007115C4">
            <w:pPr>
              <w:pStyle w:val="greyArea"/>
            </w:pPr>
          </w:p>
        </w:tc>
        <w:tc>
          <w:tcPr>
            <w:tcW w:w="105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115C4" w:rsidRPr="00C26EB6" w:rsidRDefault="007115C4" w:rsidP="00950748"/>
        </w:tc>
        <w:tc>
          <w:tcPr>
            <w:tcW w:w="23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5C4" w:rsidRPr="00C26EB6" w:rsidRDefault="007115C4" w:rsidP="00950748"/>
        </w:tc>
      </w:tr>
      <w:tr w:rsidR="007115C4" w:rsidRPr="00C26EB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318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15C4" w:rsidRPr="00C26EB6" w:rsidRDefault="002931F4" w:rsidP="00950748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 xml:space="preserve">Telephone </w:t>
            </w:r>
            <w:r w:rsidR="00313142">
              <w:rPr>
                <w:lang w:val="en-GB"/>
              </w:rPr>
              <w:t>n</w:t>
            </w:r>
            <w:r w:rsidRPr="00C26EB6">
              <w:rPr>
                <w:lang w:val="en-GB"/>
              </w:rPr>
              <w:t>umber</w:t>
            </w:r>
          </w:p>
        </w:tc>
        <w:tc>
          <w:tcPr>
            <w:tcW w:w="3194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15C4" w:rsidRPr="00C26EB6" w:rsidRDefault="00313142" w:rsidP="00950748">
            <w:pPr>
              <w:pStyle w:val="Heading2"/>
              <w:outlineLvl w:val="1"/>
              <w:rPr>
                <w:lang w:val="en-GB"/>
              </w:rPr>
            </w:pPr>
            <w:r>
              <w:rPr>
                <w:lang w:val="en-GB"/>
              </w:rPr>
              <w:t>Fax n</w:t>
            </w:r>
            <w:r w:rsidR="007115C4" w:rsidRPr="00C26EB6">
              <w:rPr>
                <w:lang w:val="en-GB"/>
              </w:rPr>
              <w:t>umber</w:t>
            </w:r>
          </w:p>
        </w:tc>
        <w:tc>
          <w:tcPr>
            <w:tcW w:w="3204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15C4" w:rsidRPr="00C26EB6" w:rsidRDefault="007115C4" w:rsidP="00950748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 xml:space="preserve">IRS employer </w:t>
            </w:r>
            <w:proofErr w:type="spellStart"/>
            <w:r w:rsidRPr="00C26EB6">
              <w:rPr>
                <w:lang w:val="en-GB"/>
              </w:rPr>
              <w:t>i.d</w:t>
            </w:r>
            <w:proofErr w:type="spellEnd"/>
            <w:r w:rsidRPr="00C26EB6">
              <w:rPr>
                <w:lang w:val="en-GB"/>
              </w:rPr>
              <w:t>. number</w:t>
            </w:r>
          </w:p>
        </w:tc>
      </w:tr>
      <w:tr w:rsidR="007115C4" w:rsidRPr="00C26EB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318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5C4" w:rsidRPr="00C26EB6" w:rsidRDefault="007115C4" w:rsidP="00950748">
            <w:pPr>
              <w:pStyle w:val="greyArea"/>
            </w:pPr>
          </w:p>
        </w:tc>
        <w:tc>
          <w:tcPr>
            <w:tcW w:w="3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5C4" w:rsidRPr="00C26EB6" w:rsidRDefault="007115C4" w:rsidP="00950748">
            <w:pPr>
              <w:pStyle w:val="greyArea"/>
              <w:jc w:val="center"/>
            </w:pPr>
          </w:p>
        </w:tc>
        <w:tc>
          <w:tcPr>
            <w:tcW w:w="320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5C4" w:rsidRPr="00C26EB6" w:rsidRDefault="007115C4" w:rsidP="00950748">
            <w:pPr>
              <w:pStyle w:val="greyArea"/>
            </w:pPr>
          </w:p>
        </w:tc>
      </w:tr>
      <w:tr w:rsidR="007115C4" w:rsidRPr="00C26EB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582" w:type="dxa"/>
            <w:gridSpan w:val="2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15C4" w:rsidRPr="00C26EB6" w:rsidRDefault="007115C4" w:rsidP="00950748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Person who will sign the job offer</w:t>
            </w:r>
          </w:p>
        </w:tc>
      </w:tr>
      <w:tr w:rsidR="007115C4" w:rsidRPr="00C26EB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8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115C4" w:rsidRPr="00C26EB6" w:rsidRDefault="007115C4" w:rsidP="005E7FDE">
            <w:pPr>
              <w:pStyle w:val="QHeading1"/>
            </w:pPr>
            <w:r w:rsidRPr="00C26EB6">
              <w:t>Title: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15C4" w:rsidRPr="00C26EB6" w:rsidRDefault="007115C4" w:rsidP="00950748">
            <w:pPr>
              <w:pStyle w:val="greyArea"/>
              <w:jc w:val="right"/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15C4" w:rsidRPr="00C26EB6" w:rsidRDefault="007115C4" w:rsidP="005E7FDE">
            <w:pPr>
              <w:pStyle w:val="QHeading1"/>
            </w:pPr>
            <w:r w:rsidRPr="00C26EB6">
              <w:t>Surname:</w:t>
            </w:r>
          </w:p>
        </w:tc>
        <w:tc>
          <w:tcPr>
            <w:tcW w:w="6650" w:type="dxa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15C4" w:rsidRPr="00C26EB6" w:rsidRDefault="007115C4" w:rsidP="00950748">
            <w:pPr>
              <w:pStyle w:val="greyArea"/>
            </w:pPr>
          </w:p>
        </w:tc>
      </w:tr>
      <w:tr w:rsidR="007115C4" w:rsidRPr="00C26EB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115C4" w:rsidRPr="00C26EB6" w:rsidRDefault="007115C4" w:rsidP="005E7FDE">
            <w:pPr>
              <w:pStyle w:val="QHeading1"/>
            </w:pPr>
            <w:r w:rsidRPr="00C26EB6">
              <w:t>First Name:</w:t>
            </w:r>
          </w:p>
        </w:tc>
        <w:tc>
          <w:tcPr>
            <w:tcW w:w="247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15C4" w:rsidRPr="00C26EB6" w:rsidRDefault="007115C4" w:rsidP="00950748">
            <w:pPr>
              <w:pStyle w:val="greyArea"/>
            </w:pPr>
          </w:p>
        </w:tc>
        <w:tc>
          <w:tcPr>
            <w:tcW w:w="146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115C4" w:rsidRPr="00C26EB6" w:rsidRDefault="007115C4" w:rsidP="005E7FDE">
            <w:pPr>
              <w:pStyle w:val="QHeading1"/>
            </w:pPr>
            <w:r w:rsidRPr="00C26EB6">
              <w:t>Middle Names:</w:t>
            </w:r>
          </w:p>
        </w:tc>
        <w:tc>
          <w:tcPr>
            <w:tcW w:w="4453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15C4" w:rsidRPr="00C26EB6" w:rsidRDefault="007115C4" w:rsidP="00950748">
            <w:pPr>
              <w:pStyle w:val="greyArea"/>
            </w:pPr>
          </w:p>
        </w:tc>
      </w:tr>
      <w:tr w:rsidR="007115C4" w:rsidRPr="00C26EB6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49"/>
        </w:trPr>
        <w:tc>
          <w:tcPr>
            <w:tcW w:w="9582" w:type="dxa"/>
            <w:gridSpan w:val="2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115C4" w:rsidRPr="00C26EB6" w:rsidRDefault="007115C4" w:rsidP="007115C4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General information about the employer</w:t>
            </w:r>
            <w:r w:rsidR="00230B5C">
              <w:rPr>
                <w:lang w:val="en-GB"/>
              </w:rPr>
              <w:t>:</w:t>
            </w:r>
          </w:p>
        </w:tc>
      </w:tr>
      <w:tr w:rsidR="007115C4" w:rsidRPr="00C26EB6">
        <w:trPr>
          <w:trHeight w:val="211"/>
        </w:trPr>
        <w:tc>
          <w:tcPr>
            <w:tcW w:w="4789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15C4" w:rsidRPr="00C26EB6" w:rsidRDefault="007C2E99" w:rsidP="00950748">
            <w:pPr>
              <w:pStyle w:val="QHeading1"/>
            </w:pPr>
            <w:r w:rsidRPr="00C26EB6">
              <w:t>Number of employees:</w:t>
            </w:r>
          </w:p>
        </w:tc>
        <w:tc>
          <w:tcPr>
            <w:tcW w:w="4793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15C4" w:rsidRPr="00C26EB6" w:rsidRDefault="007C2E99" w:rsidP="00950748">
            <w:pPr>
              <w:pStyle w:val="QHeading1"/>
            </w:pPr>
            <w:r w:rsidRPr="00C26EB6">
              <w:t>Date business established</w:t>
            </w:r>
            <w:r w:rsidR="00950748" w:rsidRPr="00C26EB6">
              <w:t>:</w:t>
            </w:r>
            <w:r w:rsidR="00FE0EA9" w:rsidRPr="00C26EB6">
              <w:t xml:space="preserve"> </w:t>
            </w:r>
            <w:r w:rsidR="00FE0EA9" w:rsidRPr="00C26EB6">
              <w:rPr>
                <w:rStyle w:val="QCommentsChar"/>
              </w:rPr>
              <w:t>Day / Month / Year</w:t>
            </w:r>
          </w:p>
        </w:tc>
      </w:tr>
      <w:tr w:rsidR="007115C4" w:rsidRPr="00C26EB6">
        <w:trPr>
          <w:trHeight w:val="319"/>
        </w:trPr>
        <w:tc>
          <w:tcPr>
            <w:tcW w:w="4789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15C4" w:rsidRPr="00C26EB6" w:rsidRDefault="007115C4" w:rsidP="00950748">
            <w:pPr>
              <w:pStyle w:val="greyArea"/>
            </w:pPr>
          </w:p>
        </w:tc>
        <w:tc>
          <w:tcPr>
            <w:tcW w:w="4793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15C4" w:rsidRPr="00C26EB6" w:rsidRDefault="00F40CF7" w:rsidP="00130C7C">
            <w:pPr>
              <w:jc w:val="left"/>
            </w:pPr>
            <w:r>
              <w:pict>
                <v:shape id="_x0000_s1027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27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E64AE0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E64AE0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E64AE0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7115C4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7C2E99" w:rsidRPr="00C26EB6">
        <w:trPr>
          <w:trHeight w:val="211"/>
        </w:trPr>
        <w:tc>
          <w:tcPr>
            <w:tcW w:w="4789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C2E99" w:rsidRPr="00C26EB6" w:rsidRDefault="007C2E99" w:rsidP="007C2E99">
            <w:pPr>
              <w:pStyle w:val="QHeading1"/>
            </w:pPr>
            <w:r w:rsidRPr="00C26EB6">
              <w:t>Annual gross $</w:t>
            </w:r>
            <w:r w:rsidR="00950748" w:rsidRPr="00C26EB6">
              <w:t>:</w:t>
            </w:r>
          </w:p>
        </w:tc>
        <w:tc>
          <w:tcPr>
            <w:tcW w:w="4793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C2E99" w:rsidRPr="00C26EB6" w:rsidRDefault="007C2E99" w:rsidP="007C2E99">
            <w:pPr>
              <w:pStyle w:val="QHeading1"/>
            </w:pPr>
            <w:r w:rsidRPr="00C26EB6">
              <w:t>Annual net $</w:t>
            </w:r>
            <w:r w:rsidR="00950748" w:rsidRPr="00C26EB6">
              <w:t>:</w:t>
            </w:r>
          </w:p>
        </w:tc>
      </w:tr>
      <w:tr w:rsidR="007C2E99" w:rsidRPr="00C26EB6">
        <w:trPr>
          <w:trHeight w:val="319"/>
        </w:trPr>
        <w:tc>
          <w:tcPr>
            <w:tcW w:w="4789" w:type="dxa"/>
            <w:gridSpan w:val="10"/>
            <w:tcBorders>
              <w:top w:val="nil"/>
              <w:bottom w:val="nil"/>
              <w:right w:val="nil"/>
            </w:tcBorders>
          </w:tcPr>
          <w:p w:rsidR="007C2E99" w:rsidRPr="00C26EB6" w:rsidRDefault="007C2E99" w:rsidP="00950748">
            <w:pPr>
              <w:pStyle w:val="greyArea"/>
            </w:pPr>
          </w:p>
        </w:tc>
        <w:tc>
          <w:tcPr>
            <w:tcW w:w="4793" w:type="dxa"/>
            <w:gridSpan w:val="11"/>
            <w:tcBorders>
              <w:top w:val="nil"/>
              <w:left w:val="nil"/>
              <w:bottom w:val="nil"/>
            </w:tcBorders>
          </w:tcPr>
          <w:p w:rsidR="007C2E99" w:rsidRPr="00C26EB6" w:rsidRDefault="007C2E99" w:rsidP="007C2E99">
            <w:pPr>
              <w:pStyle w:val="greyArea"/>
            </w:pPr>
          </w:p>
        </w:tc>
      </w:tr>
      <w:tr w:rsidR="007C2E99" w:rsidRPr="00C26EB6">
        <w:trPr>
          <w:trHeight w:val="211"/>
        </w:trPr>
        <w:tc>
          <w:tcPr>
            <w:tcW w:w="9582" w:type="dxa"/>
            <w:gridSpan w:val="21"/>
            <w:tcBorders>
              <w:top w:val="nil"/>
              <w:bottom w:val="nil"/>
            </w:tcBorders>
          </w:tcPr>
          <w:p w:rsidR="007C2E99" w:rsidRPr="00C26EB6" w:rsidRDefault="007C2E99" w:rsidP="007C2E99">
            <w:pPr>
              <w:pStyle w:val="QHeading1"/>
            </w:pPr>
            <w:r w:rsidRPr="00C26EB6">
              <w:t>A brief, non-technical description of the nature of the business activity</w:t>
            </w:r>
          </w:p>
        </w:tc>
      </w:tr>
      <w:tr w:rsidR="007C2E99" w:rsidRPr="00C26EB6">
        <w:trPr>
          <w:trHeight w:val="319"/>
        </w:trPr>
        <w:tc>
          <w:tcPr>
            <w:tcW w:w="9582" w:type="dxa"/>
            <w:gridSpan w:val="21"/>
            <w:tcBorders>
              <w:top w:val="nil"/>
              <w:bottom w:val="nil"/>
            </w:tcBorders>
          </w:tcPr>
          <w:p w:rsidR="007C2E99" w:rsidRPr="00C26EB6" w:rsidRDefault="007C2E99" w:rsidP="007C2E99">
            <w:pPr>
              <w:pStyle w:val="greyArea"/>
            </w:pPr>
          </w:p>
        </w:tc>
      </w:tr>
      <w:tr w:rsidR="007C2E99" w:rsidRPr="00C26EB6">
        <w:trPr>
          <w:trHeight w:val="319"/>
        </w:trPr>
        <w:tc>
          <w:tcPr>
            <w:tcW w:w="9582" w:type="dxa"/>
            <w:gridSpan w:val="21"/>
            <w:tcBorders>
              <w:top w:val="nil"/>
              <w:bottom w:val="single" w:sz="4" w:space="0" w:color="auto"/>
            </w:tcBorders>
          </w:tcPr>
          <w:p w:rsidR="007C2E99" w:rsidRPr="00C26EB6" w:rsidRDefault="007C2E99" w:rsidP="007C2E99">
            <w:pPr>
              <w:pStyle w:val="greyArea"/>
            </w:pPr>
          </w:p>
        </w:tc>
      </w:tr>
      <w:tr w:rsidR="007C2E99" w:rsidRPr="00C26EB6">
        <w:trPr>
          <w:trHeight w:val="211"/>
        </w:trPr>
        <w:tc>
          <w:tcPr>
            <w:tcW w:w="9582" w:type="dxa"/>
            <w:gridSpan w:val="21"/>
            <w:tcBorders>
              <w:top w:val="single" w:sz="4" w:space="0" w:color="auto"/>
              <w:bottom w:val="nil"/>
            </w:tcBorders>
          </w:tcPr>
          <w:p w:rsidR="007C2E99" w:rsidRPr="00C26EB6" w:rsidRDefault="007C2E99" w:rsidP="007C2E99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Job title</w:t>
            </w:r>
          </w:p>
        </w:tc>
      </w:tr>
      <w:tr w:rsidR="007C2E99" w:rsidRPr="00C26EB6">
        <w:trPr>
          <w:trHeight w:val="211"/>
        </w:trPr>
        <w:tc>
          <w:tcPr>
            <w:tcW w:w="9582" w:type="dxa"/>
            <w:gridSpan w:val="21"/>
            <w:tcBorders>
              <w:top w:val="nil"/>
              <w:bottom w:val="single" w:sz="4" w:space="0" w:color="auto"/>
            </w:tcBorders>
          </w:tcPr>
          <w:p w:rsidR="007C2E99" w:rsidRPr="00C26EB6" w:rsidRDefault="007C2E99" w:rsidP="007C2E99">
            <w:pPr>
              <w:pStyle w:val="greyArea"/>
            </w:pPr>
          </w:p>
        </w:tc>
      </w:tr>
      <w:tr w:rsidR="007C2E99" w:rsidRPr="00C26EB6">
        <w:trPr>
          <w:trHeight w:val="211"/>
        </w:trPr>
        <w:tc>
          <w:tcPr>
            <w:tcW w:w="9582" w:type="dxa"/>
            <w:gridSpan w:val="21"/>
            <w:tcBorders>
              <w:top w:val="single" w:sz="4" w:space="0" w:color="auto"/>
              <w:bottom w:val="nil"/>
            </w:tcBorders>
          </w:tcPr>
          <w:p w:rsidR="007C2E99" w:rsidRPr="00C26EB6" w:rsidRDefault="002931F4" w:rsidP="007C2E99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Job duties in detail</w:t>
            </w:r>
          </w:p>
        </w:tc>
      </w:tr>
      <w:tr w:rsidR="007C2E99" w:rsidRPr="00C26EB6">
        <w:trPr>
          <w:trHeight w:val="319"/>
        </w:trPr>
        <w:tc>
          <w:tcPr>
            <w:tcW w:w="9582" w:type="dxa"/>
            <w:gridSpan w:val="21"/>
            <w:tcBorders>
              <w:top w:val="nil"/>
              <w:bottom w:val="nil"/>
            </w:tcBorders>
          </w:tcPr>
          <w:p w:rsidR="007C2E99" w:rsidRPr="00C26EB6" w:rsidRDefault="007C2E99" w:rsidP="007C2E99">
            <w:pPr>
              <w:pStyle w:val="greyArea"/>
            </w:pPr>
          </w:p>
        </w:tc>
      </w:tr>
      <w:tr w:rsidR="007C2E99" w:rsidRPr="00C26EB6">
        <w:trPr>
          <w:trHeight w:val="319"/>
        </w:trPr>
        <w:tc>
          <w:tcPr>
            <w:tcW w:w="9582" w:type="dxa"/>
            <w:gridSpan w:val="21"/>
            <w:tcBorders>
              <w:top w:val="nil"/>
              <w:bottom w:val="single" w:sz="4" w:space="0" w:color="auto"/>
            </w:tcBorders>
          </w:tcPr>
          <w:p w:rsidR="007C2E99" w:rsidRPr="00C26EB6" w:rsidRDefault="007C2E99" w:rsidP="007C2E99">
            <w:pPr>
              <w:pStyle w:val="greyArea"/>
            </w:pPr>
          </w:p>
        </w:tc>
      </w:tr>
      <w:tr w:rsidR="007C2E99" w:rsidRPr="00C26EB6">
        <w:trPr>
          <w:trHeight w:val="319"/>
        </w:trPr>
        <w:tc>
          <w:tcPr>
            <w:tcW w:w="9582" w:type="dxa"/>
            <w:gridSpan w:val="21"/>
            <w:tcBorders>
              <w:top w:val="single" w:sz="4" w:space="0" w:color="auto"/>
              <w:bottom w:val="nil"/>
            </w:tcBorders>
          </w:tcPr>
          <w:p w:rsidR="007C2E99" w:rsidRPr="00C26EB6" w:rsidRDefault="007C2E99" w:rsidP="007C2E99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Qualifications needed to perform the job duties</w:t>
            </w:r>
          </w:p>
        </w:tc>
      </w:tr>
      <w:tr w:rsidR="007C2E99" w:rsidRPr="00C26EB6">
        <w:trPr>
          <w:trHeight w:val="319"/>
        </w:trPr>
        <w:tc>
          <w:tcPr>
            <w:tcW w:w="9582" w:type="dxa"/>
            <w:gridSpan w:val="21"/>
            <w:tcBorders>
              <w:top w:val="nil"/>
              <w:bottom w:val="nil"/>
            </w:tcBorders>
          </w:tcPr>
          <w:p w:rsidR="007C2E99" w:rsidRPr="00C26EB6" w:rsidRDefault="007C2E99" w:rsidP="007C2E99">
            <w:pPr>
              <w:pStyle w:val="greyArea"/>
              <w:rPr>
                <w:sz w:val="24"/>
              </w:rPr>
            </w:pPr>
          </w:p>
        </w:tc>
      </w:tr>
      <w:tr w:rsidR="007C2E99" w:rsidRPr="00C26EB6">
        <w:trPr>
          <w:trHeight w:val="319"/>
        </w:trPr>
        <w:tc>
          <w:tcPr>
            <w:tcW w:w="9582" w:type="dxa"/>
            <w:gridSpan w:val="21"/>
            <w:tcBorders>
              <w:top w:val="nil"/>
              <w:bottom w:val="nil"/>
            </w:tcBorders>
          </w:tcPr>
          <w:p w:rsidR="007C2E99" w:rsidRPr="00C26EB6" w:rsidRDefault="007C2E99" w:rsidP="007C2E99">
            <w:pPr>
              <w:pStyle w:val="greyArea"/>
              <w:rPr>
                <w:sz w:val="24"/>
              </w:rPr>
            </w:pPr>
          </w:p>
        </w:tc>
      </w:tr>
      <w:tr w:rsidR="007C2E99" w:rsidRPr="00C26EB6">
        <w:trPr>
          <w:trHeight w:val="319"/>
        </w:trPr>
        <w:tc>
          <w:tcPr>
            <w:tcW w:w="9582" w:type="dxa"/>
            <w:gridSpan w:val="21"/>
            <w:tcBorders>
              <w:top w:val="nil"/>
              <w:bottom w:val="single" w:sz="4" w:space="0" w:color="auto"/>
            </w:tcBorders>
          </w:tcPr>
          <w:p w:rsidR="007C2E99" w:rsidRPr="00C26EB6" w:rsidRDefault="007C2E99" w:rsidP="007C2E99">
            <w:pPr>
              <w:pStyle w:val="greyArea"/>
              <w:rPr>
                <w:sz w:val="24"/>
              </w:rPr>
            </w:pPr>
          </w:p>
        </w:tc>
      </w:tr>
      <w:tr w:rsidR="007C2E99" w:rsidRPr="00C26EB6">
        <w:trPr>
          <w:trHeight w:val="319"/>
        </w:trPr>
        <w:tc>
          <w:tcPr>
            <w:tcW w:w="9582" w:type="dxa"/>
            <w:gridSpan w:val="21"/>
            <w:tcBorders>
              <w:top w:val="single" w:sz="4" w:space="0" w:color="auto"/>
              <w:bottom w:val="nil"/>
            </w:tcBorders>
          </w:tcPr>
          <w:p w:rsidR="007C2E99" w:rsidRPr="00C26EB6" w:rsidRDefault="007C2E99" w:rsidP="007C2E99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Reasons why the individual was chosen over other candidates for the position</w:t>
            </w:r>
          </w:p>
          <w:p w:rsidR="007C2E99" w:rsidRPr="00C26EB6" w:rsidRDefault="00CB4588" w:rsidP="007C2E99">
            <w:pPr>
              <w:pStyle w:val="QComments"/>
            </w:pPr>
            <w:r w:rsidRPr="00C26EB6">
              <w:t>i</w:t>
            </w:r>
            <w:r w:rsidR="007C2E99" w:rsidRPr="00C26EB6">
              <w:t>.e. special skills, education, knowledge about particular aspect of the work</w:t>
            </w:r>
          </w:p>
        </w:tc>
      </w:tr>
      <w:tr w:rsidR="007C2E99" w:rsidRPr="00C26EB6">
        <w:trPr>
          <w:trHeight w:val="319"/>
        </w:trPr>
        <w:tc>
          <w:tcPr>
            <w:tcW w:w="9582" w:type="dxa"/>
            <w:gridSpan w:val="21"/>
            <w:tcBorders>
              <w:top w:val="nil"/>
              <w:bottom w:val="nil"/>
            </w:tcBorders>
          </w:tcPr>
          <w:p w:rsidR="007C2E99" w:rsidRPr="00C26EB6" w:rsidRDefault="007C2E99" w:rsidP="007C2E99">
            <w:pPr>
              <w:pStyle w:val="greyArea"/>
            </w:pPr>
          </w:p>
        </w:tc>
      </w:tr>
      <w:tr w:rsidR="007C2E99" w:rsidRPr="00C26EB6">
        <w:trPr>
          <w:trHeight w:val="319"/>
        </w:trPr>
        <w:tc>
          <w:tcPr>
            <w:tcW w:w="9582" w:type="dxa"/>
            <w:gridSpan w:val="21"/>
            <w:tcBorders>
              <w:top w:val="nil"/>
              <w:bottom w:val="nil"/>
            </w:tcBorders>
          </w:tcPr>
          <w:p w:rsidR="007C2E99" w:rsidRPr="00C26EB6" w:rsidRDefault="007C2E99" w:rsidP="007C2E99">
            <w:pPr>
              <w:pStyle w:val="greyArea"/>
            </w:pPr>
          </w:p>
        </w:tc>
      </w:tr>
      <w:tr w:rsidR="007C2E99" w:rsidRPr="00C26EB6">
        <w:trPr>
          <w:trHeight w:val="319"/>
        </w:trPr>
        <w:tc>
          <w:tcPr>
            <w:tcW w:w="9582" w:type="dxa"/>
            <w:gridSpan w:val="21"/>
            <w:tcBorders>
              <w:top w:val="nil"/>
              <w:bottom w:val="single" w:sz="4" w:space="0" w:color="auto"/>
            </w:tcBorders>
          </w:tcPr>
          <w:p w:rsidR="007C2E99" w:rsidRPr="00C26EB6" w:rsidRDefault="007C2E99" w:rsidP="007C2E99">
            <w:pPr>
              <w:pStyle w:val="greyArea"/>
            </w:pPr>
          </w:p>
        </w:tc>
      </w:tr>
      <w:tr w:rsidR="00950748" w:rsidRPr="00C26EB6">
        <w:trPr>
          <w:trHeight w:val="221"/>
        </w:trPr>
        <w:tc>
          <w:tcPr>
            <w:tcW w:w="9582" w:type="dxa"/>
            <w:gridSpan w:val="21"/>
            <w:tcBorders>
              <w:top w:val="single" w:sz="4" w:space="0" w:color="auto"/>
              <w:bottom w:val="nil"/>
            </w:tcBorders>
          </w:tcPr>
          <w:p w:rsidR="00950748" w:rsidRPr="00C26EB6" w:rsidRDefault="00950748" w:rsidP="00950748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Number of employees supervised</w:t>
            </w:r>
          </w:p>
        </w:tc>
      </w:tr>
      <w:tr w:rsidR="00950748" w:rsidRPr="00C26EB6">
        <w:trPr>
          <w:trHeight w:val="360"/>
        </w:trPr>
        <w:tc>
          <w:tcPr>
            <w:tcW w:w="9582" w:type="dxa"/>
            <w:gridSpan w:val="21"/>
            <w:tcBorders>
              <w:top w:val="nil"/>
              <w:bottom w:val="single" w:sz="4" w:space="0" w:color="auto"/>
            </w:tcBorders>
          </w:tcPr>
          <w:p w:rsidR="00950748" w:rsidRPr="00C26EB6" w:rsidRDefault="00950748" w:rsidP="007C2E99">
            <w:pPr>
              <w:pStyle w:val="greyArea"/>
            </w:pPr>
          </w:p>
        </w:tc>
      </w:tr>
      <w:tr w:rsidR="007C2E99" w:rsidRPr="00C26EB6">
        <w:trPr>
          <w:trHeight w:val="180"/>
        </w:trPr>
        <w:tc>
          <w:tcPr>
            <w:tcW w:w="4789" w:type="dxa"/>
            <w:gridSpan w:val="10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C2E99" w:rsidRPr="00C26EB6" w:rsidRDefault="007C2E99" w:rsidP="007C2E99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Hours worked per week</w:t>
            </w:r>
          </w:p>
        </w:tc>
        <w:tc>
          <w:tcPr>
            <w:tcW w:w="4793" w:type="dxa"/>
            <w:gridSpan w:val="11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C2E99" w:rsidRPr="00C26EB6" w:rsidRDefault="007C2E99" w:rsidP="007C2E99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Hours</w:t>
            </w:r>
          </w:p>
        </w:tc>
      </w:tr>
      <w:tr w:rsidR="00D648AD" w:rsidRPr="00C26EB6">
        <w:trPr>
          <w:trHeight w:val="360"/>
        </w:trPr>
        <w:tc>
          <w:tcPr>
            <w:tcW w:w="4789" w:type="dxa"/>
            <w:gridSpan w:val="10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648AD" w:rsidRPr="00C26EB6" w:rsidRDefault="00D648AD" w:rsidP="007C2E99">
            <w:pPr>
              <w:pStyle w:val="greyArea"/>
            </w:pPr>
          </w:p>
        </w:tc>
        <w:tc>
          <w:tcPr>
            <w:tcW w:w="423" w:type="dxa"/>
            <w:gridSpan w:val="2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648AD" w:rsidRPr="00C26EB6" w:rsidRDefault="00D648AD" w:rsidP="005E7FDE">
            <w:pPr>
              <w:pStyle w:val="QHeading1"/>
            </w:pPr>
            <w:r w:rsidRPr="00C26EB6">
              <w:t>from</w:t>
            </w:r>
          </w:p>
        </w:tc>
        <w:tc>
          <w:tcPr>
            <w:tcW w:w="1531" w:type="dxa"/>
            <w:gridSpan w:val="4"/>
            <w:tcBorders>
              <w:top w:val="nil"/>
              <w:bottom w:val="nil"/>
            </w:tcBorders>
          </w:tcPr>
          <w:p w:rsidR="00D648AD" w:rsidRPr="00C26EB6" w:rsidRDefault="00D648AD" w:rsidP="007C2E99">
            <w:pPr>
              <w:pStyle w:val="greyArea"/>
            </w:pPr>
          </w:p>
        </w:tc>
        <w:tc>
          <w:tcPr>
            <w:tcW w:w="859" w:type="dxa"/>
            <w:gridSpan w:val="3"/>
            <w:tcBorders>
              <w:top w:val="nil"/>
              <w:bottom w:val="nil"/>
            </w:tcBorders>
            <w:vAlign w:val="center"/>
          </w:tcPr>
          <w:p w:rsidR="00D648AD" w:rsidRPr="00C26EB6" w:rsidRDefault="00130C7C" w:rsidP="005E7FDE">
            <w:pPr>
              <w:pStyle w:val="QHeading1"/>
            </w:pPr>
            <w:r w:rsidRPr="00C26EB6">
              <w:t>a</w:t>
            </w:r>
            <w:r w:rsidR="00230B5C">
              <w:t xml:space="preserve">m/pm   </w:t>
            </w:r>
            <w:r w:rsidR="00BF2F36" w:rsidRPr="00C26EB6">
              <w:t xml:space="preserve"> t</w:t>
            </w:r>
            <w:r w:rsidR="00D648AD" w:rsidRPr="00C26EB6">
              <w:t>o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:rsidR="00D648AD" w:rsidRPr="00C26EB6" w:rsidRDefault="00D648AD" w:rsidP="007C2E99">
            <w:pPr>
              <w:pStyle w:val="greyArea"/>
              <w:jc w:val="right"/>
            </w:pPr>
          </w:p>
        </w:tc>
        <w:tc>
          <w:tcPr>
            <w:tcW w:w="705" w:type="dxa"/>
            <w:tcBorders>
              <w:top w:val="nil"/>
              <w:bottom w:val="nil"/>
            </w:tcBorders>
            <w:vAlign w:val="center"/>
          </w:tcPr>
          <w:p w:rsidR="00D648AD" w:rsidRPr="00C26EB6" w:rsidRDefault="00130C7C" w:rsidP="005E7FDE">
            <w:pPr>
              <w:pStyle w:val="QHeading1"/>
            </w:pPr>
            <w:r w:rsidRPr="00C26EB6">
              <w:t>a</w:t>
            </w:r>
            <w:r w:rsidR="00D648AD" w:rsidRPr="00C26EB6">
              <w:t>m/pm</w:t>
            </w:r>
          </w:p>
        </w:tc>
      </w:tr>
      <w:tr w:rsidR="00D648AD" w:rsidRPr="00C26EB6">
        <w:trPr>
          <w:trHeight w:val="180"/>
        </w:trPr>
        <w:tc>
          <w:tcPr>
            <w:tcW w:w="4789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648AD" w:rsidRPr="00C26EB6" w:rsidRDefault="00D648AD" w:rsidP="00D648AD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Pay Rate</w:t>
            </w:r>
          </w:p>
        </w:tc>
        <w:tc>
          <w:tcPr>
            <w:tcW w:w="239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648AD" w:rsidRPr="00C26EB6" w:rsidRDefault="00D648AD" w:rsidP="00D648AD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Anticipated overtime hours per week</w:t>
            </w:r>
          </w:p>
        </w:tc>
        <w:tc>
          <w:tcPr>
            <w:tcW w:w="23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648AD" w:rsidRPr="00C26EB6" w:rsidRDefault="00D648AD" w:rsidP="00D648AD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Overtime rate</w:t>
            </w:r>
          </w:p>
        </w:tc>
      </w:tr>
      <w:tr w:rsidR="00D648AD" w:rsidRPr="00C26EB6">
        <w:trPr>
          <w:trHeight w:val="360"/>
        </w:trPr>
        <w:tc>
          <w:tcPr>
            <w:tcW w:w="4789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8AD" w:rsidRPr="00C26EB6" w:rsidRDefault="00F40CF7" w:rsidP="005E7FDE">
            <w:pPr>
              <w:pStyle w:val="QHeading1"/>
              <w:ind w:left="0"/>
            </w:pPr>
            <w:r w:rsidRPr="00C26E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48AD" w:rsidRPr="00C26EB6">
              <w:instrText xml:space="preserve"> FORMCHECKBOX </w:instrText>
            </w:r>
            <w:r w:rsidRPr="00C26EB6">
              <w:fldChar w:fldCharType="end"/>
            </w:r>
            <w:r w:rsidR="00D648AD" w:rsidRPr="00C26EB6">
              <w:t xml:space="preserve"> Hourly   </w:t>
            </w:r>
            <w:r w:rsidRPr="00C26E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48AD" w:rsidRPr="00C26EB6">
              <w:instrText xml:space="preserve"> FORMCHECKBOX </w:instrText>
            </w:r>
            <w:r w:rsidRPr="00C26EB6">
              <w:fldChar w:fldCharType="end"/>
            </w:r>
            <w:r w:rsidR="00D648AD" w:rsidRPr="00C26EB6">
              <w:t xml:space="preserve"> Weekly    </w:t>
            </w:r>
            <w:r w:rsidRPr="00C26E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48AD" w:rsidRPr="00C26EB6">
              <w:instrText xml:space="preserve"> FORMCHECKBOX </w:instrText>
            </w:r>
            <w:r w:rsidRPr="00C26EB6">
              <w:fldChar w:fldCharType="end"/>
            </w:r>
            <w:r w:rsidR="00D648AD" w:rsidRPr="00C26EB6">
              <w:t xml:space="preserve"> Monthly    </w:t>
            </w:r>
            <w:r w:rsidRPr="00C26EB6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48AD" w:rsidRPr="00C26EB6">
              <w:instrText xml:space="preserve"> FORMCHECKBOX </w:instrText>
            </w:r>
            <w:r w:rsidRPr="00C26EB6">
              <w:fldChar w:fldCharType="end"/>
            </w:r>
            <w:r w:rsidR="00D648AD" w:rsidRPr="00C26EB6">
              <w:t xml:space="preserve"> Annually</w:t>
            </w:r>
          </w:p>
        </w:tc>
        <w:tc>
          <w:tcPr>
            <w:tcW w:w="2397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8AD" w:rsidRPr="00C26EB6" w:rsidRDefault="00D648AD" w:rsidP="00D648AD">
            <w:pPr>
              <w:pStyle w:val="greyArea"/>
            </w:pPr>
          </w:p>
        </w:tc>
        <w:tc>
          <w:tcPr>
            <w:tcW w:w="239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8AD" w:rsidRPr="00C26EB6" w:rsidRDefault="00D648AD" w:rsidP="00D648AD">
            <w:pPr>
              <w:pStyle w:val="greyArea"/>
            </w:pPr>
          </w:p>
        </w:tc>
      </w:tr>
      <w:tr w:rsidR="00D648AD" w:rsidRPr="00C26EB6">
        <w:trPr>
          <w:trHeight w:val="167"/>
        </w:trPr>
        <w:tc>
          <w:tcPr>
            <w:tcW w:w="9582" w:type="dxa"/>
            <w:gridSpan w:val="21"/>
            <w:tcBorders>
              <w:top w:val="nil"/>
              <w:bottom w:val="nil"/>
            </w:tcBorders>
          </w:tcPr>
          <w:p w:rsidR="00D648AD" w:rsidRPr="00C26EB6" w:rsidRDefault="00D648AD" w:rsidP="00D648AD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If you receive additional benefits such as commissions or room &amp; board, please describe</w:t>
            </w:r>
          </w:p>
        </w:tc>
      </w:tr>
      <w:tr w:rsidR="00D648AD" w:rsidRPr="00C26EB6">
        <w:trPr>
          <w:trHeight w:val="167"/>
        </w:trPr>
        <w:tc>
          <w:tcPr>
            <w:tcW w:w="9582" w:type="dxa"/>
            <w:gridSpan w:val="21"/>
            <w:tcBorders>
              <w:top w:val="nil"/>
              <w:bottom w:val="nil"/>
            </w:tcBorders>
          </w:tcPr>
          <w:p w:rsidR="00D648AD" w:rsidRPr="00C26EB6" w:rsidRDefault="00D648AD" w:rsidP="00D648AD">
            <w:pPr>
              <w:pStyle w:val="greyArea"/>
            </w:pPr>
          </w:p>
        </w:tc>
      </w:tr>
      <w:tr w:rsidR="00D648AD" w:rsidRPr="00C26EB6">
        <w:trPr>
          <w:trHeight w:val="167"/>
        </w:trPr>
        <w:tc>
          <w:tcPr>
            <w:tcW w:w="9582" w:type="dxa"/>
            <w:gridSpan w:val="21"/>
            <w:tcBorders>
              <w:top w:val="nil"/>
              <w:bottom w:val="single" w:sz="4" w:space="0" w:color="auto"/>
            </w:tcBorders>
          </w:tcPr>
          <w:p w:rsidR="00D648AD" w:rsidRPr="00C26EB6" w:rsidRDefault="00D648AD" w:rsidP="00D648AD">
            <w:pPr>
              <w:pStyle w:val="greyArea"/>
            </w:pPr>
          </w:p>
        </w:tc>
      </w:tr>
      <w:tr w:rsidR="00D648AD" w:rsidRPr="00C26EB6">
        <w:trPr>
          <w:trHeight w:val="167"/>
        </w:trPr>
        <w:tc>
          <w:tcPr>
            <w:tcW w:w="3193" w:type="dxa"/>
            <w:gridSpan w:val="7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648AD" w:rsidRPr="00C26EB6" w:rsidRDefault="00D648AD" w:rsidP="00D648AD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lastRenderedPageBreak/>
              <w:t>Number of emp</w:t>
            </w:r>
            <w:r w:rsidR="009A4417" w:rsidRPr="00C26EB6">
              <w:rPr>
                <w:lang w:val="en-GB"/>
              </w:rPr>
              <w:t>loyees who perform the same job</w:t>
            </w:r>
          </w:p>
        </w:tc>
        <w:tc>
          <w:tcPr>
            <w:tcW w:w="3194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648AD" w:rsidRPr="00C26EB6" w:rsidRDefault="00D648AD" w:rsidP="00D648AD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If this is a newly created position write “New” otherwise state h</w:t>
            </w:r>
            <w:r w:rsidR="00CB4588" w:rsidRPr="00C26EB6">
              <w:rPr>
                <w:lang w:val="en-GB"/>
              </w:rPr>
              <w:t>ow</w:t>
            </w:r>
            <w:r w:rsidR="002931F4" w:rsidRPr="00C26EB6">
              <w:rPr>
                <w:lang w:val="en-GB"/>
              </w:rPr>
              <w:t xml:space="preserve"> long it has existed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648AD" w:rsidRPr="00C26EB6" w:rsidRDefault="00D648AD" w:rsidP="00D648AD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Title of your anticipated immediate supervisor</w:t>
            </w:r>
          </w:p>
        </w:tc>
      </w:tr>
      <w:tr w:rsidR="00D648AD" w:rsidRPr="00C26EB6">
        <w:trPr>
          <w:trHeight w:val="167"/>
        </w:trPr>
        <w:tc>
          <w:tcPr>
            <w:tcW w:w="3193" w:type="dxa"/>
            <w:gridSpan w:val="7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648AD" w:rsidRPr="00C26EB6" w:rsidRDefault="00D648AD" w:rsidP="00D648AD">
            <w:pPr>
              <w:pStyle w:val="greyArea"/>
            </w:pPr>
          </w:p>
        </w:tc>
        <w:tc>
          <w:tcPr>
            <w:tcW w:w="3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8AD" w:rsidRPr="00C26EB6" w:rsidRDefault="00D648AD" w:rsidP="00D648AD">
            <w:pPr>
              <w:pStyle w:val="greyArea"/>
            </w:pPr>
          </w:p>
        </w:tc>
        <w:tc>
          <w:tcPr>
            <w:tcW w:w="319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8AD" w:rsidRPr="00C26EB6" w:rsidRDefault="00D648AD" w:rsidP="00D648AD">
            <w:pPr>
              <w:pStyle w:val="greyArea"/>
            </w:pPr>
          </w:p>
        </w:tc>
      </w:tr>
      <w:tr w:rsidR="00950748" w:rsidRPr="00C26EB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582" w:type="dxa"/>
            <w:gridSpan w:val="2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0748" w:rsidRPr="00C26EB6" w:rsidRDefault="00950748" w:rsidP="00950748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Address where you will work if different from that listed above</w:t>
            </w:r>
          </w:p>
        </w:tc>
      </w:tr>
      <w:tr w:rsidR="00950748" w:rsidRPr="00C26EB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7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50748" w:rsidRPr="00C26EB6" w:rsidRDefault="00950748" w:rsidP="005E7FDE">
            <w:pPr>
              <w:pStyle w:val="QHeading1"/>
            </w:pPr>
            <w:r w:rsidRPr="00C26EB6">
              <w:t>No. &amp; street:</w:t>
            </w:r>
          </w:p>
        </w:tc>
        <w:tc>
          <w:tcPr>
            <w:tcW w:w="20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50748" w:rsidRPr="00C26EB6" w:rsidRDefault="00950748" w:rsidP="00950748">
            <w:pPr>
              <w:pStyle w:val="greyArea"/>
            </w:pPr>
          </w:p>
        </w:tc>
        <w:tc>
          <w:tcPr>
            <w:tcW w:w="7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0748" w:rsidRPr="00C26EB6" w:rsidRDefault="00950748" w:rsidP="005E7FDE">
            <w:pPr>
              <w:pStyle w:val="QHeading1"/>
            </w:pPr>
            <w:r w:rsidRPr="00C26EB6">
              <w:t>City or Town:</w:t>
            </w:r>
          </w:p>
        </w:tc>
        <w:tc>
          <w:tcPr>
            <w:tcW w:w="24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50748" w:rsidRPr="00C26EB6" w:rsidRDefault="00950748" w:rsidP="00950748">
            <w:pPr>
              <w:pStyle w:val="greyArea"/>
            </w:pPr>
          </w:p>
        </w:tc>
        <w:tc>
          <w:tcPr>
            <w:tcW w:w="10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0748" w:rsidRPr="00C26EB6" w:rsidRDefault="00950748" w:rsidP="005E7FDE">
            <w:pPr>
              <w:pStyle w:val="QHeading1"/>
            </w:pPr>
            <w:r w:rsidRPr="00C26EB6">
              <w:t xml:space="preserve">Province/ </w:t>
            </w:r>
            <w:r w:rsidR="0078685A" w:rsidRPr="00C26EB6">
              <w:t>State/County</w:t>
            </w:r>
            <w:r w:rsidRPr="00C26EB6">
              <w:t>:</w:t>
            </w:r>
          </w:p>
        </w:tc>
        <w:tc>
          <w:tcPr>
            <w:tcW w:w="23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50748" w:rsidRPr="00C26EB6" w:rsidRDefault="00950748" w:rsidP="00950748">
            <w:pPr>
              <w:pStyle w:val="greyArea"/>
            </w:pPr>
          </w:p>
        </w:tc>
      </w:tr>
      <w:tr w:rsidR="00950748" w:rsidRPr="00C26EB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0748" w:rsidRPr="00C26EB6" w:rsidRDefault="00950748" w:rsidP="005E7FDE">
            <w:pPr>
              <w:pStyle w:val="QHeading1"/>
            </w:pPr>
            <w:r w:rsidRPr="00C26EB6">
              <w:t>Zip or Postcode:</w:t>
            </w:r>
          </w:p>
        </w:tc>
        <w:tc>
          <w:tcPr>
            <w:tcW w:w="201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50748" w:rsidRPr="00C26EB6" w:rsidRDefault="00950748" w:rsidP="00950748">
            <w:pPr>
              <w:pStyle w:val="greyArea"/>
            </w:pPr>
          </w:p>
        </w:tc>
        <w:tc>
          <w:tcPr>
            <w:tcW w:w="75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0748" w:rsidRPr="00C26EB6" w:rsidRDefault="00950748" w:rsidP="005E7FDE">
            <w:pPr>
              <w:pStyle w:val="QHeading1"/>
            </w:pPr>
            <w:r w:rsidRPr="00C26EB6">
              <w:t>Country:</w:t>
            </w:r>
          </w:p>
        </w:tc>
        <w:tc>
          <w:tcPr>
            <w:tcW w:w="240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50748" w:rsidRPr="00C26EB6" w:rsidRDefault="00950748" w:rsidP="00950748">
            <w:pPr>
              <w:pStyle w:val="greyArea"/>
            </w:pPr>
          </w:p>
        </w:tc>
        <w:tc>
          <w:tcPr>
            <w:tcW w:w="105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50748" w:rsidRPr="00C26EB6" w:rsidRDefault="00950748" w:rsidP="00950748"/>
        </w:tc>
        <w:tc>
          <w:tcPr>
            <w:tcW w:w="23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48" w:rsidRPr="00C26EB6" w:rsidRDefault="00950748" w:rsidP="00950748"/>
        </w:tc>
      </w:tr>
    </w:tbl>
    <w:p w:rsidR="001A66F9" w:rsidRPr="00C26EB6" w:rsidRDefault="001A66F9" w:rsidP="002736D4">
      <w:pPr>
        <w:pStyle w:val="Heading1"/>
        <w:rPr>
          <w:lang w:val="en-GB"/>
        </w:rPr>
      </w:pPr>
      <w:r w:rsidRPr="00C26EB6">
        <w:rPr>
          <w:lang w:val="en-GB"/>
        </w:rPr>
        <w:t>Miscellaneous Information</w:t>
      </w:r>
    </w:p>
    <w:tbl>
      <w:tblPr>
        <w:tblStyle w:val="TableGrid"/>
        <w:tblW w:w="9582" w:type="dxa"/>
        <w:tblInd w:w="57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582"/>
      </w:tblGrid>
      <w:tr w:rsidR="00D503B1" w:rsidRPr="00C26EB6">
        <w:trPr>
          <w:trHeight w:val="167"/>
        </w:trPr>
        <w:tc>
          <w:tcPr>
            <w:tcW w:w="95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03B1" w:rsidRPr="00C26EB6" w:rsidRDefault="00D503B1" w:rsidP="00130C7C">
            <w:pPr>
              <w:pStyle w:val="QHeading1"/>
            </w:pPr>
            <w:r w:rsidRPr="00C26EB6">
              <w:t xml:space="preserve">A visa may not be issued to persons who are within specific categories defined by law as inadmissible to the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t>United States</w:t>
                </w:r>
              </w:smartTag>
            </w:smartTag>
            <w:r w:rsidRPr="00C26EB6">
              <w:t xml:space="preserve"> (except when a waiver is obtained in advance). Complete information regarding these categories and whether any may be applicable to you can be obtained from this office. Generally, they include persons: </w:t>
            </w:r>
          </w:p>
          <w:p w:rsidR="00D503B1" w:rsidRPr="00C26EB6" w:rsidRDefault="00D503B1" w:rsidP="00023EE0">
            <w:pPr>
              <w:pStyle w:val="QHeading1"/>
              <w:numPr>
                <w:ilvl w:val="0"/>
                <w:numId w:val="2"/>
              </w:numPr>
            </w:pPr>
            <w:r w:rsidRPr="00C26EB6">
              <w:t>Afflicted with contagious diseases (i.e., tuberculosis) or who have suffered serious mental illness;</w:t>
            </w:r>
          </w:p>
          <w:p w:rsidR="00D503B1" w:rsidRPr="00C26EB6" w:rsidRDefault="00491135" w:rsidP="00023EE0">
            <w:pPr>
              <w:pStyle w:val="QHeading1"/>
              <w:numPr>
                <w:ilvl w:val="0"/>
                <w:numId w:val="2"/>
              </w:numPr>
            </w:pPr>
            <w:r w:rsidRPr="00C26EB6">
              <w:t>A</w:t>
            </w:r>
            <w:r w:rsidR="00D503B1" w:rsidRPr="00C26EB6">
              <w:t xml:space="preserve">rrested, convicted for any </w:t>
            </w:r>
            <w:r w:rsidR="00196C29" w:rsidRPr="00C26EB6">
              <w:t>offence</w:t>
            </w:r>
            <w:r w:rsidR="00D503B1" w:rsidRPr="00C26EB6">
              <w:t xml:space="preserve"> or crime even though subject of a pardon, amnesty, or other such legal action; </w:t>
            </w:r>
          </w:p>
          <w:p w:rsidR="00D503B1" w:rsidRPr="00C26EB6" w:rsidRDefault="00D503B1" w:rsidP="00023EE0">
            <w:pPr>
              <w:pStyle w:val="QHeading1"/>
              <w:numPr>
                <w:ilvl w:val="0"/>
                <w:numId w:val="2"/>
              </w:numPr>
            </w:pPr>
            <w:r w:rsidRPr="00C26EB6">
              <w:t>Believed to be narcotic addicts or traffickers;</w:t>
            </w:r>
          </w:p>
          <w:p w:rsidR="00D503B1" w:rsidRPr="00C26EB6" w:rsidRDefault="00D503B1" w:rsidP="00023EE0">
            <w:pPr>
              <w:pStyle w:val="QHeading1"/>
              <w:numPr>
                <w:ilvl w:val="0"/>
                <w:numId w:val="2"/>
              </w:numPr>
            </w:pPr>
            <w:r w:rsidRPr="00C26EB6">
              <w:t xml:space="preserve">Removed, excluded or deported from the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t>U.S.A.</w:t>
                </w:r>
              </w:smartTag>
            </w:smartTag>
            <w:r w:rsidRPr="00C26EB6">
              <w:t xml:space="preserve"> at any time;</w:t>
            </w:r>
          </w:p>
          <w:p w:rsidR="00D503B1" w:rsidRPr="00C26EB6" w:rsidRDefault="00D503B1" w:rsidP="00023EE0">
            <w:pPr>
              <w:pStyle w:val="QHeading1"/>
              <w:numPr>
                <w:ilvl w:val="0"/>
                <w:numId w:val="2"/>
              </w:numPr>
            </w:pPr>
            <w:r w:rsidRPr="00C26EB6">
              <w:t xml:space="preserve">Who have sought to obtain a visa by misrepresentation or fraud; </w:t>
            </w:r>
          </w:p>
          <w:p w:rsidR="00D503B1" w:rsidRPr="00C26EB6" w:rsidRDefault="00D503B1" w:rsidP="00023EE0">
            <w:pPr>
              <w:pStyle w:val="QHeading1"/>
              <w:numPr>
                <w:ilvl w:val="0"/>
                <w:numId w:val="2"/>
              </w:numPr>
            </w:pPr>
            <w:r w:rsidRPr="00C26EB6">
              <w:t>Who are or have been members of certain organizations including communist organizations and those affiliated therewith;</w:t>
            </w:r>
          </w:p>
          <w:p w:rsidR="00491135" w:rsidRPr="00C26EB6" w:rsidRDefault="00D503B1" w:rsidP="00023EE0">
            <w:pPr>
              <w:pStyle w:val="QHeading1"/>
              <w:numPr>
                <w:ilvl w:val="0"/>
                <w:numId w:val="2"/>
              </w:numPr>
            </w:pPr>
            <w:r w:rsidRPr="00C26EB6">
              <w:t xml:space="preserve">Who ordered, incited, assisted, or otherwise participated in the persecution of any person because of race, religion, national origin, or political opinion under the control, direct or indirect, of the </w:t>
            </w:r>
            <w:r w:rsidR="00196C29" w:rsidRPr="00C26EB6">
              <w:t>Nazi</w:t>
            </w:r>
            <w:r w:rsidRPr="00C26EB6">
              <w:t xml:space="preserve"> government of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t>Germany</w:t>
                </w:r>
              </w:smartTag>
            </w:smartTag>
            <w:r w:rsidRPr="00C26EB6">
              <w:t xml:space="preserve">, or of the government of any area occupied by, or allied with, the </w:t>
            </w:r>
            <w:r w:rsidR="00196C29" w:rsidRPr="00C26EB6">
              <w:t>Nazi</w:t>
            </w:r>
            <w:r w:rsidRPr="00C26EB6">
              <w:t xml:space="preserve"> government of </w:t>
            </w:r>
            <w:smartTag w:uri="urn:schemas-microsoft-com:office:smarttags" w:element="country-region">
              <w:smartTag w:uri="urn:schemas-microsoft-com:office:smarttags" w:element="place">
                <w:r w:rsidRPr="00C26EB6">
                  <w:t>Germany</w:t>
                </w:r>
              </w:smartTag>
            </w:smartTag>
            <w:r w:rsidRPr="00C26EB6">
              <w:t xml:space="preserve">. </w:t>
            </w:r>
          </w:p>
        </w:tc>
      </w:tr>
      <w:tr w:rsidR="00D503B1" w:rsidRPr="00C26EB6">
        <w:trPr>
          <w:trHeight w:val="167"/>
        </w:trPr>
        <w:tc>
          <w:tcPr>
            <w:tcW w:w="9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35" w:rsidRPr="00C26EB6" w:rsidRDefault="00491135" w:rsidP="009A4417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 xml:space="preserve">Do any </w:t>
            </w:r>
            <w:r w:rsidR="002931F4" w:rsidRPr="00C26EB6">
              <w:rPr>
                <w:lang w:val="en-GB"/>
              </w:rPr>
              <w:t>of these appear to apply to you</w:t>
            </w:r>
            <w:r w:rsidRPr="00C26EB6">
              <w:rPr>
                <w:lang w:val="en-GB"/>
              </w:rPr>
              <w:t xml:space="preserve">?      Yes </w:t>
            </w:r>
            <w:r w:rsidR="00F40CF7" w:rsidRPr="00C26EB6">
              <w:rPr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rPr>
                <w:lang w:val="en-GB"/>
              </w:rPr>
              <w:instrText xml:space="preserve"> FORMCHECKBOX </w:instrText>
            </w:r>
            <w:r w:rsidR="00F40CF7" w:rsidRPr="00C26EB6">
              <w:rPr>
                <w:lang w:val="en-GB"/>
              </w:rPr>
            </w:r>
            <w:r w:rsidR="00F40CF7" w:rsidRPr="00C26EB6">
              <w:rPr>
                <w:lang w:val="en-GB"/>
              </w:rPr>
              <w:fldChar w:fldCharType="end"/>
            </w:r>
            <w:r w:rsidRPr="00C26EB6">
              <w:rPr>
                <w:lang w:val="en-GB"/>
              </w:rPr>
              <w:t xml:space="preserve"> No </w:t>
            </w:r>
            <w:r w:rsidR="00F40CF7" w:rsidRPr="00C26EB6">
              <w:rPr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6EB6">
              <w:rPr>
                <w:lang w:val="en-GB"/>
              </w:rPr>
              <w:instrText xml:space="preserve"> FORMCHECKBOX </w:instrText>
            </w:r>
            <w:r w:rsidR="00F40CF7" w:rsidRPr="00C26EB6">
              <w:rPr>
                <w:lang w:val="en-GB"/>
              </w:rPr>
            </w:r>
            <w:r w:rsidR="00F40CF7" w:rsidRPr="00C26EB6">
              <w:rPr>
                <w:lang w:val="en-GB"/>
              </w:rPr>
              <w:fldChar w:fldCharType="end"/>
            </w:r>
            <w:r w:rsidR="009A4417" w:rsidRPr="00C26EB6">
              <w:rPr>
                <w:lang w:val="en-GB"/>
              </w:rPr>
              <w:t xml:space="preserve"> </w:t>
            </w:r>
            <w:r w:rsidR="009A4417" w:rsidRPr="00C26EB6">
              <w:rPr>
                <w:rStyle w:val="QCommentsChar"/>
                <w:b w:val="0"/>
              </w:rPr>
              <w:t>If yes, please attach an explanation</w:t>
            </w:r>
          </w:p>
        </w:tc>
      </w:tr>
      <w:tr w:rsidR="00491135" w:rsidRPr="00C26EB6">
        <w:trPr>
          <w:trHeight w:val="167"/>
        </w:trPr>
        <w:tc>
          <w:tcPr>
            <w:tcW w:w="9582" w:type="dxa"/>
            <w:tcBorders>
              <w:top w:val="single" w:sz="4" w:space="0" w:color="auto"/>
              <w:bottom w:val="nil"/>
            </w:tcBorders>
          </w:tcPr>
          <w:p w:rsidR="00491135" w:rsidRPr="00C26EB6" w:rsidRDefault="00491135" w:rsidP="00625D93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>Please state in detail the nature of your query</w:t>
            </w:r>
          </w:p>
        </w:tc>
      </w:tr>
      <w:tr w:rsidR="00491135" w:rsidRPr="00C26EB6">
        <w:trPr>
          <w:trHeight w:val="167"/>
        </w:trPr>
        <w:tc>
          <w:tcPr>
            <w:tcW w:w="9582" w:type="dxa"/>
            <w:tcBorders>
              <w:top w:val="nil"/>
              <w:bottom w:val="nil"/>
            </w:tcBorders>
          </w:tcPr>
          <w:p w:rsidR="00491135" w:rsidRPr="00C26EB6" w:rsidRDefault="00491135" w:rsidP="00491135">
            <w:pPr>
              <w:pStyle w:val="greyArea"/>
            </w:pPr>
          </w:p>
        </w:tc>
      </w:tr>
      <w:tr w:rsidR="00491135" w:rsidRPr="00C26EB6">
        <w:trPr>
          <w:trHeight w:val="167"/>
        </w:trPr>
        <w:tc>
          <w:tcPr>
            <w:tcW w:w="9582" w:type="dxa"/>
            <w:tcBorders>
              <w:top w:val="nil"/>
              <w:bottom w:val="nil"/>
            </w:tcBorders>
          </w:tcPr>
          <w:p w:rsidR="00491135" w:rsidRPr="00C26EB6" w:rsidRDefault="00491135" w:rsidP="00491135">
            <w:pPr>
              <w:pStyle w:val="greyArea"/>
            </w:pPr>
          </w:p>
        </w:tc>
      </w:tr>
      <w:tr w:rsidR="00491135" w:rsidRPr="00C26EB6">
        <w:trPr>
          <w:trHeight w:val="167"/>
        </w:trPr>
        <w:tc>
          <w:tcPr>
            <w:tcW w:w="9582" w:type="dxa"/>
            <w:tcBorders>
              <w:top w:val="nil"/>
              <w:bottom w:val="nil"/>
            </w:tcBorders>
          </w:tcPr>
          <w:p w:rsidR="00491135" w:rsidRPr="00C26EB6" w:rsidRDefault="00491135" w:rsidP="00491135">
            <w:pPr>
              <w:pStyle w:val="greyArea"/>
            </w:pPr>
          </w:p>
        </w:tc>
      </w:tr>
      <w:tr w:rsidR="00491135" w:rsidRPr="00C26EB6">
        <w:trPr>
          <w:trHeight w:val="167"/>
        </w:trPr>
        <w:tc>
          <w:tcPr>
            <w:tcW w:w="9582" w:type="dxa"/>
            <w:tcBorders>
              <w:top w:val="nil"/>
              <w:bottom w:val="nil"/>
            </w:tcBorders>
          </w:tcPr>
          <w:p w:rsidR="00491135" w:rsidRPr="00C26EB6" w:rsidRDefault="00491135" w:rsidP="00491135">
            <w:pPr>
              <w:pStyle w:val="greyArea"/>
            </w:pPr>
          </w:p>
        </w:tc>
      </w:tr>
      <w:tr w:rsidR="00491135" w:rsidRPr="00C26EB6">
        <w:trPr>
          <w:trHeight w:val="167"/>
        </w:trPr>
        <w:tc>
          <w:tcPr>
            <w:tcW w:w="9582" w:type="dxa"/>
            <w:tcBorders>
              <w:top w:val="nil"/>
              <w:bottom w:val="nil"/>
            </w:tcBorders>
          </w:tcPr>
          <w:p w:rsidR="00491135" w:rsidRPr="00C26EB6" w:rsidRDefault="00491135" w:rsidP="00491135">
            <w:pPr>
              <w:pStyle w:val="greyArea"/>
            </w:pPr>
          </w:p>
        </w:tc>
      </w:tr>
      <w:tr w:rsidR="00491135" w:rsidRPr="00C26EB6">
        <w:trPr>
          <w:trHeight w:val="167"/>
        </w:trPr>
        <w:tc>
          <w:tcPr>
            <w:tcW w:w="9582" w:type="dxa"/>
            <w:tcBorders>
              <w:top w:val="nil"/>
              <w:bottom w:val="nil"/>
            </w:tcBorders>
          </w:tcPr>
          <w:p w:rsidR="00491135" w:rsidRPr="00C26EB6" w:rsidRDefault="00491135" w:rsidP="00491135">
            <w:pPr>
              <w:pStyle w:val="greyArea"/>
            </w:pPr>
          </w:p>
        </w:tc>
      </w:tr>
      <w:tr w:rsidR="00491135" w:rsidRPr="00C26EB6">
        <w:trPr>
          <w:trHeight w:val="167"/>
        </w:trPr>
        <w:tc>
          <w:tcPr>
            <w:tcW w:w="9582" w:type="dxa"/>
            <w:tcBorders>
              <w:top w:val="nil"/>
              <w:bottom w:val="nil"/>
            </w:tcBorders>
          </w:tcPr>
          <w:p w:rsidR="00491135" w:rsidRPr="00C26EB6" w:rsidRDefault="00491135" w:rsidP="00491135">
            <w:pPr>
              <w:pStyle w:val="greyArea"/>
            </w:pPr>
          </w:p>
        </w:tc>
      </w:tr>
      <w:tr w:rsidR="00491135" w:rsidRPr="00C26EB6">
        <w:trPr>
          <w:trHeight w:val="167"/>
        </w:trPr>
        <w:tc>
          <w:tcPr>
            <w:tcW w:w="9582" w:type="dxa"/>
            <w:tcBorders>
              <w:top w:val="nil"/>
              <w:bottom w:val="nil"/>
            </w:tcBorders>
          </w:tcPr>
          <w:p w:rsidR="00491135" w:rsidRPr="00C26EB6" w:rsidRDefault="00491135" w:rsidP="00491135">
            <w:pPr>
              <w:pStyle w:val="greyArea"/>
            </w:pPr>
          </w:p>
        </w:tc>
      </w:tr>
      <w:tr w:rsidR="00491135" w:rsidRPr="00C26EB6">
        <w:trPr>
          <w:trHeight w:val="167"/>
        </w:trPr>
        <w:tc>
          <w:tcPr>
            <w:tcW w:w="9582" w:type="dxa"/>
            <w:tcBorders>
              <w:top w:val="nil"/>
              <w:bottom w:val="nil"/>
            </w:tcBorders>
          </w:tcPr>
          <w:p w:rsidR="00491135" w:rsidRPr="00C26EB6" w:rsidRDefault="00491135" w:rsidP="00491135">
            <w:pPr>
              <w:pStyle w:val="greyArea"/>
            </w:pPr>
          </w:p>
        </w:tc>
      </w:tr>
      <w:tr w:rsidR="00491135" w:rsidRPr="00C26EB6">
        <w:trPr>
          <w:trHeight w:val="167"/>
        </w:trPr>
        <w:tc>
          <w:tcPr>
            <w:tcW w:w="9582" w:type="dxa"/>
            <w:tcBorders>
              <w:top w:val="nil"/>
              <w:bottom w:val="nil"/>
            </w:tcBorders>
          </w:tcPr>
          <w:p w:rsidR="00491135" w:rsidRPr="00C26EB6" w:rsidRDefault="00491135" w:rsidP="00491135">
            <w:pPr>
              <w:pStyle w:val="greyArea"/>
            </w:pPr>
          </w:p>
        </w:tc>
      </w:tr>
      <w:tr w:rsidR="00491135" w:rsidRPr="00C26EB6">
        <w:trPr>
          <w:trHeight w:val="167"/>
        </w:trPr>
        <w:tc>
          <w:tcPr>
            <w:tcW w:w="9582" w:type="dxa"/>
            <w:tcBorders>
              <w:top w:val="nil"/>
              <w:bottom w:val="nil"/>
            </w:tcBorders>
          </w:tcPr>
          <w:p w:rsidR="00491135" w:rsidRPr="00C26EB6" w:rsidRDefault="00491135" w:rsidP="00491135">
            <w:pPr>
              <w:pStyle w:val="greyArea"/>
            </w:pPr>
          </w:p>
        </w:tc>
      </w:tr>
      <w:tr w:rsidR="00491135" w:rsidRPr="00C26EB6">
        <w:trPr>
          <w:trHeight w:val="396"/>
        </w:trPr>
        <w:tc>
          <w:tcPr>
            <w:tcW w:w="9582" w:type="dxa"/>
            <w:tcBorders>
              <w:top w:val="nil"/>
              <w:bottom w:val="nil"/>
            </w:tcBorders>
          </w:tcPr>
          <w:p w:rsidR="00491135" w:rsidRPr="00C26EB6" w:rsidRDefault="00491135" w:rsidP="00491135">
            <w:pPr>
              <w:pStyle w:val="greyArea"/>
            </w:pPr>
          </w:p>
        </w:tc>
      </w:tr>
      <w:tr w:rsidR="00491135" w:rsidRPr="00C26EB6">
        <w:trPr>
          <w:trHeight w:val="167"/>
        </w:trPr>
        <w:tc>
          <w:tcPr>
            <w:tcW w:w="9582" w:type="dxa"/>
            <w:tcBorders>
              <w:top w:val="nil"/>
              <w:bottom w:val="nil"/>
            </w:tcBorders>
          </w:tcPr>
          <w:p w:rsidR="00491135" w:rsidRPr="00C26EB6" w:rsidRDefault="00491135" w:rsidP="00491135">
            <w:pPr>
              <w:pStyle w:val="greyArea"/>
            </w:pPr>
          </w:p>
        </w:tc>
      </w:tr>
      <w:tr w:rsidR="00491135" w:rsidRPr="00C26EB6">
        <w:trPr>
          <w:trHeight w:val="167"/>
        </w:trPr>
        <w:tc>
          <w:tcPr>
            <w:tcW w:w="9582" w:type="dxa"/>
            <w:tcBorders>
              <w:top w:val="single" w:sz="4" w:space="0" w:color="auto"/>
              <w:bottom w:val="single" w:sz="4" w:space="0" w:color="auto"/>
            </w:tcBorders>
          </w:tcPr>
          <w:p w:rsidR="00491135" w:rsidRPr="00C26EB6" w:rsidRDefault="00491135" w:rsidP="00491135">
            <w:pPr>
              <w:pStyle w:val="Heading2"/>
              <w:outlineLvl w:val="1"/>
              <w:rPr>
                <w:lang w:val="en-GB"/>
              </w:rPr>
            </w:pPr>
            <w:r w:rsidRPr="00C26EB6">
              <w:rPr>
                <w:lang w:val="en-GB"/>
              </w:rPr>
              <w:t xml:space="preserve">Please attach any additional information or immigration concerns that you </w:t>
            </w:r>
            <w:r w:rsidR="009A4417" w:rsidRPr="00C26EB6">
              <w:rPr>
                <w:lang w:val="en-GB"/>
              </w:rPr>
              <w:t>have</w:t>
            </w:r>
            <w:r w:rsidR="00A7544B" w:rsidRPr="00C26EB6">
              <w:rPr>
                <w:lang w:val="en-GB"/>
              </w:rPr>
              <w:t>,</w:t>
            </w:r>
            <w:r w:rsidRPr="00C26EB6">
              <w:rPr>
                <w:lang w:val="en-GB"/>
              </w:rPr>
              <w:t xml:space="preserve"> </w:t>
            </w:r>
            <w:r w:rsidRPr="00C26EB6">
              <w:rPr>
                <w:szCs w:val="22"/>
                <w:lang w:val="en-GB"/>
              </w:rPr>
              <w:t>on a separate piece of paper.</w:t>
            </w:r>
          </w:p>
        </w:tc>
      </w:tr>
    </w:tbl>
    <w:p w:rsidR="00CF298B" w:rsidRPr="00C26EB6" w:rsidRDefault="00CF298B" w:rsidP="00CF298B">
      <w:pPr>
        <w:pStyle w:val="Heading1"/>
        <w:rPr>
          <w:lang w:val="en-GB"/>
        </w:rPr>
      </w:pPr>
      <w:r w:rsidRPr="00C26EB6">
        <w:rPr>
          <w:lang w:val="en-GB"/>
        </w:rPr>
        <w:t>Declaration</w:t>
      </w:r>
    </w:p>
    <w:tbl>
      <w:tblPr>
        <w:tblStyle w:val="TableGrid"/>
        <w:tblW w:w="9582" w:type="dxa"/>
        <w:tblInd w:w="57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74"/>
        <w:gridCol w:w="3008"/>
      </w:tblGrid>
      <w:tr w:rsidR="00FE0EA9" w:rsidRPr="00C26EB6">
        <w:trPr>
          <w:trHeight w:val="167"/>
        </w:trPr>
        <w:tc>
          <w:tcPr>
            <w:tcW w:w="9582" w:type="dxa"/>
            <w:gridSpan w:val="2"/>
            <w:tcBorders>
              <w:top w:val="single" w:sz="4" w:space="0" w:color="auto"/>
              <w:bottom w:val="nil"/>
            </w:tcBorders>
          </w:tcPr>
          <w:p w:rsidR="00FE0EA9" w:rsidRPr="00C26EB6" w:rsidRDefault="00FE0EA9" w:rsidP="004C4B8F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I declare that all information and particulars provided by me are true and that, this information is held by you with my consent.</w:t>
            </w:r>
          </w:p>
        </w:tc>
      </w:tr>
      <w:tr w:rsidR="00065832" w:rsidRPr="00C26EB6">
        <w:trPr>
          <w:trHeight w:val="167"/>
        </w:trPr>
        <w:tc>
          <w:tcPr>
            <w:tcW w:w="6574" w:type="dxa"/>
            <w:tcBorders>
              <w:top w:val="nil"/>
              <w:bottom w:val="nil"/>
            </w:tcBorders>
          </w:tcPr>
          <w:p w:rsidR="00FE0EA9" w:rsidRPr="00C26EB6" w:rsidRDefault="001D2AFD" w:rsidP="00BF2F36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Signed:</w:t>
            </w:r>
          </w:p>
        </w:tc>
        <w:tc>
          <w:tcPr>
            <w:tcW w:w="3008" w:type="dxa"/>
            <w:tcBorders>
              <w:top w:val="nil"/>
              <w:bottom w:val="nil"/>
            </w:tcBorders>
          </w:tcPr>
          <w:p w:rsidR="00065832" w:rsidRPr="00C26EB6" w:rsidRDefault="001D2AFD" w:rsidP="00BF2F36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Dated</w:t>
            </w:r>
            <w:r w:rsidR="00CB4588" w:rsidRPr="00C26EB6">
              <w:rPr>
                <w:lang w:val="en-GB"/>
              </w:rPr>
              <w:t xml:space="preserve">: </w:t>
            </w:r>
            <w:r w:rsidR="00CB4588" w:rsidRPr="00C26EB6">
              <w:rPr>
                <w:rStyle w:val="QCommentsChar"/>
              </w:rPr>
              <w:t>Day / Month / Year</w:t>
            </w:r>
          </w:p>
        </w:tc>
      </w:tr>
      <w:tr w:rsidR="001D2AFD" w:rsidRPr="00C26EB6">
        <w:trPr>
          <w:trHeight w:val="412"/>
        </w:trPr>
        <w:tc>
          <w:tcPr>
            <w:tcW w:w="6574" w:type="dxa"/>
            <w:tcBorders>
              <w:top w:val="nil"/>
              <w:bottom w:val="nil"/>
            </w:tcBorders>
          </w:tcPr>
          <w:p w:rsidR="001D2AFD" w:rsidRPr="00C26EB6" w:rsidRDefault="001D2AFD" w:rsidP="001D2AFD">
            <w:pPr>
              <w:pStyle w:val="greyArea"/>
            </w:pPr>
          </w:p>
        </w:tc>
        <w:tc>
          <w:tcPr>
            <w:tcW w:w="3008" w:type="dxa"/>
            <w:tcBorders>
              <w:top w:val="nil"/>
              <w:bottom w:val="nil"/>
            </w:tcBorders>
          </w:tcPr>
          <w:p w:rsidR="001D2AFD" w:rsidRPr="00C26EB6" w:rsidRDefault="00F40CF7" w:rsidP="001D2AFD">
            <w:pPr>
              <w:pStyle w:val="QHeading1"/>
            </w:pPr>
            <w:r>
              <w:pict>
                <v:shape id="_x0000_s1026" type="#_x0000_t202" style="width:136pt;height:17.6pt;mso-left-percent:-10001;mso-top-percent:-10001;mso-position-horizontal:absolute;mso-position-horizontal-relative:char;mso-position-vertical:absolute;mso-position-vertical-relative:line;mso-left-percent:-10001;mso-top-percent:-10001" stroked="f">
                  <v:textbox style="mso-next-textbox:#_x0000_s1026" inset="0,0,0,0"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right w:w="-1" w:type="dxa"/>
                          </w:tblCellMar>
                          <w:tblLook w:val="01E0"/>
                        </w:tblPr>
                        <w:tblGrid>
                          <w:gridCol w:w="567"/>
                          <w:gridCol w:w="236"/>
                          <w:gridCol w:w="567"/>
                          <w:gridCol w:w="227"/>
                          <w:gridCol w:w="1134"/>
                        </w:tblGrid>
                        <w:tr w:rsidR="003B2A61">
                          <w:tc>
                            <w:tcPr>
                              <w:tcW w:w="567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1D2AFD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36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567" w:type="dxa"/>
                              <w:noWrap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1D2AFD">
                              <w:pPr>
                                <w:pStyle w:val="greyArea"/>
                              </w:pPr>
                            </w:p>
                          </w:tc>
                          <w:tc>
                            <w:tcPr>
                              <w:tcW w:w="227" w:type="dxa"/>
                            </w:tcPr>
                            <w:p w:rsidR="003B2A61" w:rsidRPr="00D21067" w:rsidRDefault="003B2A61" w:rsidP="00D21067">
                              <w:r w:rsidRPr="00D21067">
                                <w:t>/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Mar>
                                <w:left w:w="0" w:type="dxa"/>
                              </w:tcMar>
                            </w:tcPr>
                            <w:p w:rsidR="003B2A61" w:rsidRPr="00D21067" w:rsidRDefault="003B2A61" w:rsidP="001D2AFD">
                              <w:pPr>
                                <w:pStyle w:val="greyArea"/>
                              </w:pPr>
                            </w:p>
                          </w:tc>
                        </w:tr>
                      </w:tbl>
                      <w:p w:rsidR="003B2A61" w:rsidRDefault="003B2A61" w:rsidP="001D2AFD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E74A8F" w:rsidRPr="00C26EB6">
        <w:trPr>
          <w:trHeight w:val="158"/>
        </w:trPr>
        <w:tc>
          <w:tcPr>
            <w:tcW w:w="9582" w:type="dxa"/>
            <w:gridSpan w:val="2"/>
            <w:tcBorders>
              <w:top w:val="nil"/>
              <w:bottom w:val="nil"/>
            </w:tcBorders>
          </w:tcPr>
          <w:p w:rsidR="00E74A8F" w:rsidRPr="00C26EB6" w:rsidRDefault="00E74A8F" w:rsidP="00BF2F36">
            <w:pPr>
              <w:pStyle w:val="Heading2withoutnumbers"/>
              <w:rPr>
                <w:lang w:val="en-GB"/>
              </w:rPr>
            </w:pPr>
            <w:r w:rsidRPr="00C26EB6">
              <w:rPr>
                <w:lang w:val="en-GB"/>
              </w:rPr>
              <w:t>Full Name:</w:t>
            </w:r>
          </w:p>
        </w:tc>
      </w:tr>
      <w:tr w:rsidR="00E74A8F" w:rsidRPr="00C26EB6">
        <w:trPr>
          <w:trHeight w:val="412"/>
        </w:trPr>
        <w:tc>
          <w:tcPr>
            <w:tcW w:w="9582" w:type="dxa"/>
            <w:gridSpan w:val="2"/>
            <w:tcBorders>
              <w:top w:val="nil"/>
              <w:bottom w:val="single" w:sz="4" w:space="0" w:color="auto"/>
            </w:tcBorders>
          </w:tcPr>
          <w:p w:rsidR="00E74A8F" w:rsidRPr="00C26EB6" w:rsidRDefault="00E74A8F" w:rsidP="00E74A8F">
            <w:pPr>
              <w:pStyle w:val="greyArea"/>
            </w:pPr>
          </w:p>
        </w:tc>
      </w:tr>
    </w:tbl>
    <w:p w:rsidR="00554379" w:rsidRPr="00C26EB6" w:rsidRDefault="00554379" w:rsidP="00554379"/>
    <w:p w:rsidR="00554379" w:rsidRPr="00C26EB6" w:rsidRDefault="00554379" w:rsidP="00554379"/>
    <w:p w:rsidR="00E74A8F" w:rsidRPr="00C26EB6" w:rsidRDefault="00E74A8F" w:rsidP="00554379"/>
    <w:p w:rsidR="002F7952" w:rsidRPr="00C26EB6" w:rsidRDefault="002F7952" w:rsidP="00554379"/>
    <w:p w:rsidR="001A66F9" w:rsidRPr="00C26EB6" w:rsidRDefault="001D2AFD" w:rsidP="00130C7C">
      <w:pPr>
        <w:pStyle w:val="Heading1"/>
        <w:numPr>
          <w:ilvl w:val="0"/>
          <w:numId w:val="0"/>
        </w:numPr>
        <w:ind w:left="57"/>
        <w:rPr>
          <w:lang w:val="en-GB"/>
        </w:rPr>
      </w:pPr>
      <w:r w:rsidRPr="00C26EB6">
        <w:rPr>
          <w:lang w:val="en-GB"/>
        </w:rPr>
        <w:t>Office use only</w:t>
      </w:r>
    </w:p>
    <w:tbl>
      <w:tblPr>
        <w:tblW w:w="9582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94"/>
        <w:gridCol w:w="3194"/>
        <w:gridCol w:w="3194"/>
      </w:tblGrid>
      <w:tr w:rsidR="001D2AFD" w:rsidRPr="00C26EB6"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2AFD" w:rsidRPr="00C26EB6" w:rsidRDefault="001D2AFD" w:rsidP="001D2AFD">
            <w:pPr>
              <w:pStyle w:val="Heading2"/>
              <w:rPr>
                <w:lang w:val="en-GB"/>
              </w:rPr>
            </w:pPr>
            <w:r w:rsidRPr="00C26EB6">
              <w:rPr>
                <w:lang w:val="en-GB"/>
              </w:rPr>
              <w:t>Ref</w:t>
            </w:r>
            <w:r w:rsidR="007B6AEC" w:rsidRPr="00C26EB6">
              <w:rPr>
                <w:lang w:val="en-GB"/>
              </w:rPr>
              <w:t>: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2AFD" w:rsidRPr="00C26EB6" w:rsidRDefault="001D2AFD" w:rsidP="001D2AFD">
            <w:pPr>
              <w:pStyle w:val="Heading2"/>
              <w:rPr>
                <w:lang w:val="en-GB"/>
              </w:rPr>
            </w:pPr>
            <w:r w:rsidRPr="00C26EB6">
              <w:rPr>
                <w:lang w:val="en-GB"/>
              </w:rPr>
              <w:t xml:space="preserve">Date </w:t>
            </w:r>
            <w:proofErr w:type="spellStart"/>
            <w:r w:rsidRPr="00C26EB6">
              <w:rPr>
                <w:lang w:val="en-GB"/>
              </w:rPr>
              <w:t>recv</w:t>
            </w:r>
            <w:proofErr w:type="spellEnd"/>
            <w:r w:rsidR="007B6AEC" w:rsidRPr="00C26EB6">
              <w:rPr>
                <w:lang w:val="en-GB"/>
              </w:rPr>
              <w:t>: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2AFD" w:rsidRPr="00C26EB6" w:rsidRDefault="001D2AFD" w:rsidP="001D2AFD">
            <w:pPr>
              <w:pStyle w:val="Heading2"/>
              <w:rPr>
                <w:lang w:val="en-GB"/>
              </w:rPr>
            </w:pPr>
            <w:r w:rsidRPr="00C26EB6">
              <w:rPr>
                <w:lang w:val="en-GB"/>
              </w:rPr>
              <w:t>VSN</w:t>
            </w:r>
            <w:r w:rsidR="007B6AEC" w:rsidRPr="00C26EB6">
              <w:rPr>
                <w:lang w:val="en-GB"/>
              </w:rPr>
              <w:t>:</w:t>
            </w:r>
          </w:p>
        </w:tc>
      </w:tr>
      <w:tr w:rsidR="001D2AFD" w:rsidRPr="00C26EB6"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AFD" w:rsidRPr="00C26EB6" w:rsidRDefault="001D2AFD" w:rsidP="001D2AFD">
            <w:pPr>
              <w:pStyle w:val="greyArea"/>
            </w:pP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AFD" w:rsidRPr="00C26EB6" w:rsidRDefault="001D2AFD" w:rsidP="001D2AFD">
            <w:pPr>
              <w:pStyle w:val="greyArea"/>
            </w:pP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AFD" w:rsidRPr="00C26EB6" w:rsidRDefault="001D2AFD" w:rsidP="001D2AFD">
            <w:pPr>
              <w:pStyle w:val="greyArea"/>
            </w:pPr>
          </w:p>
        </w:tc>
      </w:tr>
    </w:tbl>
    <w:p w:rsidR="001A66F9" w:rsidRPr="00C26EB6" w:rsidRDefault="001A66F9" w:rsidP="002F7952">
      <w:pPr>
        <w:spacing w:after="85"/>
        <w:ind w:right="2430"/>
      </w:pPr>
    </w:p>
    <w:sectPr w:rsidR="001A66F9" w:rsidRPr="00C26EB6" w:rsidSect="006D6C10">
      <w:headerReference w:type="default" r:id="rId10"/>
      <w:footerReference w:type="default" r:id="rId11"/>
      <w:endnotePr>
        <w:numFmt w:val="decimal"/>
      </w:endnotePr>
      <w:type w:val="continuous"/>
      <w:pgSz w:w="11907" w:h="16840" w:code="9"/>
      <w:pgMar w:top="680" w:right="1134" w:bottom="1021" w:left="1134" w:header="278" w:footer="306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2A61" w:rsidRDefault="003B2A61">
      <w:r>
        <w:separator/>
      </w:r>
    </w:p>
  </w:endnote>
  <w:endnote w:type="continuationSeparator" w:id="1">
    <w:p w:rsidR="003B2A61" w:rsidRDefault="003B2A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  <w:embedRegular r:id="rId1" w:fontKey="{25698306-82E3-432B-BEBC-7D8238345B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54572781-93E7-470A-946D-5BDDDC9936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4781864-5BAC-41F4-92D2-604003B512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A61" w:rsidRDefault="00F40CF7" w:rsidP="006D6C1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B2A6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B2A61" w:rsidRDefault="003B2A61" w:rsidP="006D6C1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A61" w:rsidRDefault="00F40CF7" w:rsidP="006D6C1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B2A6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B2A61">
      <w:rPr>
        <w:rStyle w:val="PageNumber"/>
        <w:noProof/>
      </w:rPr>
      <w:t>1</w:t>
    </w:r>
    <w:r>
      <w:rPr>
        <w:rStyle w:val="PageNumber"/>
      </w:rPr>
      <w:fldChar w:fldCharType="end"/>
    </w:r>
  </w:p>
  <w:p w:rsidR="003B2A61" w:rsidRDefault="003B2A61" w:rsidP="006D6C10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A61" w:rsidRPr="0071035F" w:rsidRDefault="003B2A61" w:rsidP="006D6C10">
    <w:pPr>
      <w:pStyle w:val="Footer"/>
      <w:tabs>
        <w:tab w:val="clear" w:pos="4153"/>
        <w:tab w:val="clear" w:pos="8306"/>
        <w:tab w:val="left" w:pos="56"/>
        <w:tab w:val="center" w:pos="4760"/>
        <w:tab w:val="center" w:pos="4819"/>
        <w:tab w:val="right" w:pos="9632"/>
      </w:tabs>
      <w:rPr>
        <w:sz w:val="16"/>
        <w:szCs w:val="16"/>
      </w:rPr>
    </w:pPr>
    <w:r>
      <w:tab/>
    </w:r>
    <w:fldSimple w:instr=" DOCPROPERTY  Template  \* MERGEFORMAT ">
      <w:r>
        <w:t>Consultation Form 2m459cq.dot</w:t>
      </w:r>
    </w:fldSimple>
    <w:r>
      <w:tab/>
    </w:r>
    <w:r w:rsidRPr="006D6C10">
      <w:rPr>
        <w:sz w:val="12"/>
        <w:szCs w:val="12"/>
      </w:rPr>
      <w:t xml:space="preserve"> - </w:t>
    </w:r>
    <w:r w:rsidR="00F40CF7" w:rsidRPr="006D6C10">
      <w:rPr>
        <w:rStyle w:val="PageNumber"/>
        <w:sz w:val="12"/>
        <w:szCs w:val="12"/>
      </w:rPr>
      <w:fldChar w:fldCharType="begin"/>
    </w:r>
    <w:r w:rsidRPr="006D6C10">
      <w:rPr>
        <w:rStyle w:val="PageNumber"/>
        <w:sz w:val="12"/>
        <w:szCs w:val="12"/>
      </w:rPr>
      <w:instrText xml:space="preserve"> PAGE </w:instrText>
    </w:r>
    <w:r w:rsidR="00F40CF7" w:rsidRPr="006D6C10">
      <w:rPr>
        <w:rStyle w:val="PageNumber"/>
        <w:sz w:val="12"/>
        <w:szCs w:val="12"/>
      </w:rPr>
      <w:fldChar w:fldCharType="separate"/>
    </w:r>
    <w:r w:rsidR="00F84139">
      <w:rPr>
        <w:rStyle w:val="PageNumber"/>
        <w:noProof/>
        <w:sz w:val="12"/>
        <w:szCs w:val="12"/>
      </w:rPr>
      <w:t>9</w:t>
    </w:r>
    <w:r w:rsidR="00F40CF7" w:rsidRPr="006D6C10">
      <w:rPr>
        <w:rStyle w:val="PageNumber"/>
        <w:sz w:val="12"/>
        <w:szCs w:val="12"/>
      </w:rPr>
      <w:fldChar w:fldCharType="end"/>
    </w:r>
    <w:r w:rsidRPr="006D6C10">
      <w:rPr>
        <w:rStyle w:val="PageNumber"/>
        <w:sz w:val="12"/>
        <w:szCs w:val="12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2A61" w:rsidRDefault="003B2A61">
      <w:r>
        <w:separator/>
      </w:r>
    </w:p>
  </w:footnote>
  <w:footnote w:type="continuationSeparator" w:id="1">
    <w:p w:rsidR="003B2A61" w:rsidRDefault="003B2A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A61" w:rsidRPr="00436C0C" w:rsidRDefault="003B2A61" w:rsidP="005F27EF">
    <w:pPr>
      <w:pStyle w:val="Header"/>
      <w:tabs>
        <w:tab w:val="clear" w:pos="8306"/>
        <w:tab w:val="left" w:pos="56"/>
        <w:tab w:val="right" w:pos="9638"/>
      </w:tabs>
      <w:rPr>
        <w:rFonts w:ascii="Arial" w:hAnsi="Arial" w:cs="Arial"/>
        <w:szCs w:val="12"/>
      </w:rPr>
    </w:pPr>
    <w:r>
      <w:rPr>
        <w:rFonts w:ascii="Arial" w:hAnsi="Arial" w:cs="Arial"/>
        <w:szCs w:val="12"/>
        <w:lang w:val="en-US"/>
      </w:rPr>
      <w:tab/>
      <w:t>GetMeAVisa.com</w:t>
    </w:r>
    <w:r w:rsidRPr="00436C0C">
      <w:rPr>
        <w:rFonts w:ascii="Arial" w:hAnsi="Arial" w:cs="Arial"/>
        <w:szCs w:val="12"/>
      </w:rPr>
      <w:tab/>
    </w:r>
    <w:r w:rsidRPr="00436C0C">
      <w:rPr>
        <w:rFonts w:ascii="Arial" w:hAnsi="Arial" w:cs="Arial"/>
        <w:szCs w:val="12"/>
        <w:lang w:val="en-US"/>
      </w:rPr>
      <w:t xml:space="preserve"> </w:t>
    </w:r>
    <w:r>
      <w:rPr>
        <w:rFonts w:ascii="Arial" w:hAnsi="Arial" w:cs="Arial"/>
        <w:szCs w:val="12"/>
        <w:lang w:val="en-US"/>
      </w:rPr>
      <w:tab/>
    </w:r>
    <w:fldSimple w:instr=" DOCPROPERTY  Title  \* MERGEFORMAT ">
      <w:r w:rsidRPr="003B2A61">
        <w:rPr>
          <w:rFonts w:ascii="Arial" w:hAnsi="Arial" w:cs="Arial"/>
          <w:szCs w:val="12"/>
          <w:lang w:val="en-US"/>
        </w:rPr>
        <w:t>Consultation Form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F5095"/>
    <w:multiLevelType w:val="hybridMultilevel"/>
    <w:tmpl w:val="388A876E"/>
    <w:lvl w:ilvl="0" w:tplc="0809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">
    <w:nsid w:val="14095FB6"/>
    <w:multiLevelType w:val="multilevel"/>
    <w:tmpl w:val="8CCCDDCC"/>
    <w:lvl w:ilvl="0">
      <w:start w:val="1"/>
      <w:numFmt w:val="upperLetter"/>
      <w:pStyle w:val="Heading1"/>
      <w:lvlText w:val="%1"/>
      <w:lvlJc w:val="left"/>
      <w:pPr>
        <w:tabs>
          <w:tab w:val="num" w:pos="624"/>
        </w:tabs>
        <w:ind w:left="57" w:firstLine="0"/>
      </w:pPr>
      <w:rPr>
        <w:rFonts w:hint="default"/>
      </w:rPr>
    </w:lvl>
    <w:lvl w:ilvl="1">
      <w:start w:val="1"/>
      <w:numFmt w:val="decimal"/>
      <w:pStyle w:val="Heading2"/>
      <w:lvlText w:val="%2."/>
      <w:lvlJc w:val="left"/>
      <w:pPr>
        <w:tabs>
          <w:tab w:val="num" w:pos="341"/>
        </w:tabs>
        <w:ind w:left="341" w:hanging="284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lowerLetter"/>
      <w:pStyle w:val="Heading3"/>
      <w:lvlText w:val="%3)"/>
      <w:lvlJc w:val="left"/>
      <w:pPr>
        <w:tabs>
          <w:tab w:val="num" w:pos="284"/>
        </w:tabs>
        <w:ind w:left="284" w:hanging="227"/>
      </w:pPr>
      <w:rPr>
        <w:rFonts w:ascii="Arial" w:eastAsia="Times New Roman" w:hAnsi="Arial" w:cs="Times New Roman"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992"/>
        </w:tabs>
        <w:ind w:left="992" w:hanging="454"/>
      </w:pPr>
      <w:rPr>
        <w:rFonts w:hint="default"/>
      </w:rPr>
    </w:lvl>
    <w:lvl w:ilvl="4">
      <w:start w:val="1"/>
      <w:numFmt w:val="lowerRoman"/>
      <w:pStyle w:val="Heading5"/>
      <w:lvlText w:val="(%5)"/>
      <w:lvlJc w:val="left"/>
      <w:pPr>
        <w:tabs>
          <w:tab w:val="num" w:pos="1078"/>
        </w:tabs>
        <w:ind w:left="1078" w:hanging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76"/>
        </w:tabs>
        <w:ind w:left="177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20"/>
        </w:tabs>
        <w:ind w:left="192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64"/>
        </w:tabs>
        <w:ind w:left="20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08"/>
        </w:tabs>
        <w:ind w:left="2208" w:hanging="1584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embedTrueTypeFonts/>
  <w:bordersDoNotSurroundHeader/>
  <w:bordersDoNotSurroundFooter/>
  <w:proofState w:spelling="clean" w:grammar="clean"/>
  <w:attachedTemplate r:id="rId1"/>
  <w:stylePaneFormatFilter w:val="3001"/>
  <w:doNotTrackMoves/>
  <w:defaultTabStop w:val="720"/>
  <w:doNotHyphenateCaps/>
  <w:drawingGridHorizontalSpacing w:val="28"/>
  <w:drawingGridVerticalSpacing w:val="28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0"/>
    <w:footnote w:id="1"/>
  </w:footnotePr>
  <w:endnotePr>
    <w:numFmt w:val="decimal"/>
    <w:endnote w:id="0"/>
    <w:endnote w:id="1"/>
  </w:endnotePr>
  <w:compat>
    <w:wpJustification/>
    <w:noTabHangInd/>
    <w:subFontBySize/>
    <w:suppressBottomSpacing/>
    <w:truncateFontHeightsLikeWP6/>
    <w:usePrinterMetrics/>
    <w:wrapTrailSpaces/>
    <w:footnoteLayoutLikeWW8/>
    <w:shapeLayoutLikeWW8/>
    <w:alignTablesRowByRow/>
    <w:forgetLastTabAlignment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124B"/>
    <w:rsid w:val="00007DAB"/>
    <w:rsid w:val="00015E1C"/>
    <w:rsid w:val="00023EE0"/>
    <w:rsid w:val="00027256"/>
    <w:rsid w:val="000605FE"/>
    <w:rsid w:val="00065832"/>
    <w:rsid w:val="0006796C"/>
    <w:rsid w:val="0007124B"/>
    <w:rsid w:val="00072B9B"/>
    <w:rsid w:val="000762A8"/>
    <w:rsid w:val="00077546"/>
    <w:rsid w:val="00081DD3"/>
    <w:rsid w:val="00082113"/>
    <w:rsid w:val="00092B94"/>
    <w:rsid w:val="000A79E4"/>
    <w:rsid w:val="000B1325"/>
    <w:rsid w:val="000B405A"/>
    <w:rsid w:val="000E6309"/>
    <w:rsid w:val="000E6968"/>
    <w:rsid w:val="00102797"/>
    <w:rsid w:val="00117298"/>
    <w:rsid w:val="00130C7C"/>
    <w:rsid w:val="00136E20"/>
    <w:rsid w:val="00147CA9"/>
    <w:rsid w:val="00177BC9"/>
    <w:rsid w:val="00180559"/>
    <w:rsid w:val="00192D66"/>
    <w:rsid w:val="00196C29"/>
    <w:rsid w:val="001A66F9"/>
    <w:rsid w:val="001A7DF9"/>
    <w:rsid w:val="001C27A5"/>
    <w:rsid w:val="001D2AFD"/>
    <w:rsid w:val="001E5B54"/>
    <w:rsid w:val="00230B5C"/>
    <w:rsid w:val="002528C4"/>
    <w:rsid w:val="00262357"/>
    <w:rsid w:val="00270204"/>
    <w:rsid w:val="002736D4"/>
    <w:rsid w:val="00277C07"/>
    <w:rsid w:val="002931F4"/>
    <w:rsid w:val="002C65D5"/>
    <w:rsid w:val="002C7EE0"/>
    <w:rsid w:val="002F7952"/>
    <w:rsid w:val="00313142"/>
    <w:rsid w:val="003320F0"/>
    <w:rsid w:val="003346D5"/>
    <w:rsid w:val="0035177D"/>
    <w:rsid w:val="00355E28"/>
    <w:rsid w:val="003B20F3"/>
    <w:rsid w:val="003B2A61"/>
    <w:rsid w:val="003D5DBC"/>
    <w:rsid w:val="00416A8D"/>
    <w:rsid w:val="004256DF"/>
    <w:rsid w:val="00430215"/>
    <w:rsid w:val="0043518C"/>
    <w:rsid w:val="00436C0C"/>
    <w:rsid w:val="004543B5"/>
    <w:rsid w:val="004715C5"/>
    <w:rsid w:val="004731EF"/>
    <w:rsid w:val="00484585"/>
    <w:rsid w:val="00491135"/>
    <w:rsid w:val="004C4B8F"/>
    <w:rsid w:val="004D548F"/>
    <w:rsid w:val="004E24AC"/>
    <w:rsid w:val="004F3EBB"/>
    <w:rsid w:val="00506553"/>
    <w:rsid w:val="0051403E"/>
    <w:rsid w:val="00546E2D"/>
    <w:rsid w:val="00547E12"/>
    <w:rsid w:val="00554379"/>
    <w:rsid w:val="00563409"/>
    <w:rsid w:val="0056351F"/>
    <w:rsid w:val="00590E1E"/>
    <w:rsid w:val="005956FE"/>
    <w:rsid w:val="005D6B92"/>
    <w:rsid w:val="005E6702"/>
    <w:rsid w:val="005E7FDE"/>
    <w:rsid w:val="005F27EF"/>
    <w:rsid w:val="005F3E8F"/>
    <w:rsid w:val="0060192A"/>
    <w:rsid w:val="00606673"/>
    <w:rsid w:val="00621BBE"/>
    <w:rsid w:val="006220EB"/>
    <w:rsid w:val="00625D93"/>
    <w:rsid w:val="00635CF3"/>
    <w:rsid w:val="006361C7"/>
    <w:rsid w:val="00642F76"/>
    <w:rsid w:val="006515B9"/>
    <w:rsid w:val="00654C30"/>
    <w:rsid w:val="0065656F"/>
    <w:rsid w:val="00675F70"/>
    <w:rsid w:val="006C52A4"/>
    <w:rsid w:val="006D6C10"/>
    <w:rsid w:val="006E3417"/>
    <w:rsid w:val="006E3545"/>
    <w:rsid w:val="006F4ABF"/>
    <w:rsid w:val="0071035F"/>
    <w:rsid w:val="007115C4"/>
    <w:rsid w:val="007151AF"/>
    <w:rsid w:val="00734DD8"/>
    <w:rsid w:val="00754B84"/>
    <w:rsid w:val="007807B6"/>
    <w:rsid w:val="0078685A"/>
    <w:rsid w:val="007B6AEC"/>
    <w:rsid w:val="007C2E99"/>
    <w:rsid w:val="007D03FE"/>
    <w:rsid w:val="007D06AC"/>
    <w:rsid w:val="007D5B47"/>
    <w:rsid w:val="007E53C3"/>
    <w:rsid w:val="008023D5"/>
    <w:rsid w:val="00813BC9"/>
    <w:rsid w:val="008546F8"/>
    <w:rsid w:val="00866064"/>
    <w:rsid w:val="00890AB4"/>
    <w:rsid w:val="008A20EA"/>
    <w:rsid w:val="008A4FB7"/>
    <w:rsid w:val="008B0154"/>
    <w:rsid w:val="008C6C2F"/>
    <w:rsid w:val="00902C7F"/>
    <w:rsid w:val="00907EEC"/>
    <w:rsid w:val="00911F31"/>
    <w:rsid w:val="009351D9"/>
    <w:rsid w:val="0094457F"/>
    <w:rsid w:val="00950748"/>
    <w:rsid w:val="00954515"/>
    <w:rsid w:val="00973979"/>
    <w:rsid w:val="009922BA"/>
    <w:rsid w:val="009935D8"/>
    <w:rsid w:val="009A41C7"/>
    <w:rsid w:val="009A4417"/>
    <w:rsid w:val="009D1DD7"/>
    <w:rsid w:val="009E355D"/>
    <w:rsid w:val="009E54B9"/>
    <w:rsid w:val="009E793B"/>
    <w:rsid w:val="009F0769"/>
    <w:rsid w:val="009F2727"/>
    <w:rsid w:val="009F3E9A"/>
    <w:rsid w:val="00A328F0"/>
    <w:rsid w:val="00A6151F"/>
    <w:rsid w:val="00A7544B"/>
    <w:rsid w:val="00A76409"/>
    <w:rsid w:val="00A77096"/>
    <w:rsid w:val="00A841C0"/>
    <w:rsid w:val="00AB1A97"/>
    <w:rsid w:val="00AF2CAB"/>
    <w:rsid w:val="00B035DF"/>
    <w:rsid w:val="00B05A36"/>
    <w:rsid w:val="00B20E51"/>
    <w:rsid w:val="00B341A5"/>
    <w:rsid w:val="00B357F6"/>
    <w:rsid w:val="00B35F11"/>
    <w:rsid w:val="00B4136C"/>
    <w:rsid w:val="00B946C7"/>
    <w:rsid w:val="00BA30D1"/>
    <w:rsid w:val="00BC2FA4"/>
    <w:rsid w:val="00BC7184"/>
    <w:rsid w:val="00BC7B6E"/>
    <w:rsid w:val="00BE5F60"/>
    <w:rsid w:val="00BF1D1F"/>
    <w:rsid w:val="00BF2352"/>
    <w:rsid w:val="00BF2A05"/>
    <w:rsid w:val="00BF2F36"/>
    <w:rsid w:val="00C01EE8"/>
    <w:rsid w:val="00C26EB6"/>
    <w:rsid w:val="00C310CE"/>
    <w:rsid w:val="00C32006"/>
    <w:rsid w:val="00C5134C"/>
    <w:rsid w:val="00C52A0C"/>
    <w:rsid w:val="00C966BC"/>
    <w:rsid w:val="00C96ECB"/>
    <w:rsid w:val="00CA076C"/>
    <w:rsid w:val="00CB4588"/>
    <w:rsid w:val="00CE1399"/>
    <w:rsid w:val="00CE46CE"/>
    <w:rsid w:val="00CF0589"/>
    <w:rsid w:val="00CF298B"/>
    <w:rsid w:val="00D109EE"/>
    <w:rsid w:val="00D21067"/>
    <w:rsid w:val="00D37E8A"/>
    <w:rsid w:val="00D503B1"/>
    <w:rsid w:val="00D53056"/>
    <w:rsid w:val="00D648AD"/>
    <w:rsid w:val="00DA136F"/>
    <w:rsid w:val="00DB1E66"/>
    <w:rsid w:val="00DD1EFB"/>
    <w:rsid w:val="00DD2415"/>
    <w:rsid w:val="00DD70D6"/>
    <w:rsid w:val="00DE4854"/>
    <w:rsid w:val="00DF7E30"/>
    <w:rsid w:val="00E047CC"/>
    <w:rsid w:val="00E5635D"/>
    <w:rsid w:val="00E64AE0"/>
    <w:rsid w:val="00E73567"/>
    <w:rsid w:val="00E74A8F"/>
    <w:rsid w:val="00E81C74"/>
    <w:rsid w:val="00E821C6"/>
    <w:rsid w:val="00E85BA0"/>
    <w:rsid w:val="00EE5E99"/>
    <w:rsid w:val="00EE7507"/>
    <w:rsid w:val="00EF4DB1"/>
    <w:rsid w:val="00F27704"/>
    <w:rsid w:val="00F32622"/>
    <w:rsid w:val="00F3295A"/>
    <w:rsid w:val="00F341EF"/>
    <w:rsid w:val="00F34EBC"/>
    <w:rsid w:val="00F40CF7"/>
    <w:rsid w:val="00F569FC"/>
    <w:rsid w:val="00F65BFB"/>
    <w:rsid w:val="00F669F5"/>
    <w:rsid w:val="00F7249B"/>
    <w:rsid w:val="00F74F16"/>
    <w:rsid w:val="00F84139"/>
    <w:rsid w:val="00F941DB"/>
    <w:rsid w:val="00FA30C6"/>
    <w:rsid w:val="00FB0AF7"/>
    <w:rsid w:val="00FC10BF"/>
    <w:rsid w:val="00FC68E5"/>
    <w:rsid w:val="00FD4B70"/>
    <w:rsid w:val="00FE0EA9"/>
    <w:rsid w:val="00FE5ED9"/>
    <w:rsid w:val="00FF5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ountry-region"/>
  <w:smartTagType w:namespaceuri="urn:schemas-microsoft-com:office:smarttags" w:name="place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5C4"/>
    <w:pPr>
      <w:widowControl w:val="0"/>
      <w:autoSpaceDE w:val="0"/>
      <w:autoSpaceDN w:val="0"/>
      <w:adjustRightInd w:val="0"/>
      <w:jc w:val="both"/>
    </w:pPr>
    <w:rPr>
      <w:szCs w:val="24"/>
      <w:lang w:eastAsia="en-US"/>
    </w:rPr>
  </w:style>
  <w:style w:type="paragraph" w:styleId="Heading1">
    <w:name w:val="heading 1"/>
    <w:basedOn w:val="Normal"/>
    <w:next w:val="Normal"/>
    <w:qFormat/>
    <w:rsid w:val="0043518C"/>
    <w:pPr>
      <w:keepNext/>
      <w:numPr>
        <w:numId w:val="1"/>
      </w:numPr>
      <w:shd w:val="clear" w:color="auto" w:fill="0000FF"/>
      <w:spacing w:before="120" w:after="120"/>
      <w:outlineLvl w:val="0"/>
    </w:pPr>
    <w:rPr>
      <w:rFonts w:ascii="Arial" w:hAnsi="Arial"/>
      <w:b/>
      <w:smallCaps/>
      <w:color w:val="FFFFFF"/>
      <w:spacing w:val="20"/>
      <w:szCs w:val="20"/>
      <w:lang w:val="en-US"/>
    </w:rPr>
  </w:style>
  <w:style w:type="paragraph" w:styleId="Heading2">
    <w:name w:val="heading 2"/>
    <w:basedOn w:val="Normal"/>
    <w:next w:val="Normal"/>
    <w:qFormat/>
    <w:rsid w:val="0043518C"/>
    <w:pPr>
      <w:keepNext/>
      <w:keepLines/>
      <w:widowControl/>
      <w:numPr>
        <w:ilvl w:val="1"/>
        <w:numId w:val="1"/>
      </w:numPr>
      <w:outlineLvl w:val="1"/>
    </w:pPr>
    <w:rPr>
      <w:rFonts w:ascii="Arial" w:hAnsi="Arial"/>
      <w:b/>
      <w:sz w:val="16"/>
      <w:lang w:val="en-US"/>
    </w:rPr>
  </w:style>
  <w:style w:type="paragraph" w:styleId="Heading3">
    <w:name w:val="heading 3"/>
    <w:basedOn w:val="Normal"/>
    <w:next w:val="Normal"/>
    <w:qFormat/>
    <w:rsid w:val="0043518C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sz w:val="16"/>
      <w:szCs w:val="26"/>
    </w:rPr>
  </w:style>
  <w:style w:type="paragraph" w:styleId="Heading4">
    <w:name w:val="heading 4"/>
    <w:basedOn w:val="Normal"/>
    <w:next w:val="Normal"/>
    <w:qFormat/>
    <w:rsid w:val="0043518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43518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124B"/>
    <w:rPr>
      <w:color w:val="0000FF"/>
      <w:u w:val="single"/>
    </w:rPr>
  </w:style>
  <w:style w:type="character" w:styleId="FollowedHyperlink">
    <w:name w:val="FollowedHyperlink"/>
    <w:basedOn w:val="DefaultParagraphFont"/>
    <w:rsid w:val="0007124B"/>
    <w:rPr>
      <w:color w:val="0000FF"/>
      <w:u w:val="single"/>
    </w:rPr>
  </w:style>
  <w:style w:type="paragraph" w:styleId="NormalWeb">
    <w:name w:val="Normal (Web)"/>
    <w:basedOn w:val="Normal"/>
    <w:uiPriority w:val="99"/>
    <w:rsid w:val="0007124B"/>
    <w:pPr>
      <w:widowControl/>
      <w:autoSpaceDE/>
      <w:autoSpaceDN/>
      <w:adjustRightInd/>
      <w:spacing w:before="100" w:beforeAutospacing="1" w:after="100" w:afterAutospacing="1"/>
    </w:pPr>
    <w:rPr>
      <w:sz w:val="24"/>
    </w:rPr>
  </w:style>
  <w:style w:type="paragraph" w:styleId="Header">
    <w:name w:val="header"/>
    <w:basedOn w:val="Normal"/>
    <w:rsid w:val="003346D5"/>
    <w:pPr>
      <w:tabs>
        <w:tab w:val="center" w:pos="4153"/>
        <w:tab w:val="right" w:pos="8306"/>
      </w:tabs>
    </w:pPr>
    <w:rPr>
      <w:sz w:val="12"/>
    </w:rPr>
  </w:style>
  <w:style w:type="paragraph" w:styleId="Footer">
    <w:name w:val="footer"/>
    <w:basedOn w:val="Normal"/>
    <w:rsid w:val="00CF0589"/>
    <w:pPr>
      <w:tabs>
        <w:tab w:val="center" w:pos="4153"/>
        <w:tab w:val="right" w:pos="8306"/>
      </w:tabs>
      <w:jc w:val="left"/>
    </w:pPr>
    <w:rPr>
      <w:sz w:val="8"/>
    </w:rPr>
  </w:style>
  <w:style w:type="paragraph" w:styleId="BodyText">
    <w:name w:val="Body Text"/>
    <w:basedOn w:val="Normal"/>
    <w:rsid w:val="0007124B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85"/>
    </w:pPr>
    <w:rPr>
      <w:sz w:val="24"/>
      <w:lang w:val="en-US"/>
    </w:rPr>
  </w:style>
  <w:style w:type="paragraph" w:styleId="BodyTextIndent">
    <w:name w:val="Body Text Indent"/>
    <w:basedOn w:val="Normal"/>
    <w:rsid w:val="0007124B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85"/>
      <w:ind w:firstLine="426"/>
    </w:pPr>
    <w:rPr>
      <w:rFonts w:ascii="CG Times" w:hAnsi="CG Times"/>
      <w:sz w:val="24"/>
      <w:lang w:val="en-US"/>
    </w:rPr>
  </w:style>
  <w:style w:type="paragraph" w:styleId="BodyTextIndent2">
    <w:name w:val="Body Text Indent 2"/>
    <w:basedOn w:val="Normal"/>
    <w:rsid w:val="0007124B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85"/>
      <w:ind w:left="360"/>
    </w:pPr>
    <w:rPr>
      <w:sz w:val="24"/>
      <w:lang w:val="en-US"/>
    </w:rPr>
  </w:style>
  <w:style w:type="paragraph" w:customStyle="1" w:styleId="H3">
    <w:name w:val="H3"/>
    <w:basedOn w:val="Normal"/>
    <w:rsid w:val="0007124B"/>
    <w:rPr>
      <w:b/>
      <w:bCs/>
      <w:sz w:val="28"/>
      <w:szCs w:val="28"/>
    </w:rPr>
  </w:style>
  <w:style w:type="paragraph" w:customStyle="1" w:styleId="H4">
    <w:name w:val="H4"/>
    <w:basedOn w:val="Normal"/>
    <w:rsid w:val="0007124B"/>
    <w:rPr>
      <w:b/>
      <w:bCs/>
      <w:sz w:val="24"/>
    </w:rPr>
  </w:style>
  <w:style w:type="paragraph" w:customStyle="1" w:styleId="DefinitionL">
    <w:name w:val="Definition L"/>
    <w:basedOn w:val="Normal"/>
    <w:rsid w:val="0007124B"/>
    <w:pPr>
      <w:tabs>
        <w:tab w:val="left" w:pos="-360"/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ind w:left="360"/>
    </w:pPr>
  </w:style>
  <w:style w:type="paragraph" w:styleId="BodyText2">
    <w:name w:val="Body Text 2"/>
    <w:basedOn w:val="Normal"/>
    <w:rsid w:val="0007124B"/>
    <w:pPr>
      <w:keepLines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984"/>
        <w:tab w:val="left" w:pos="10062"/>
      </w:tabs>
      <w:spacing w:after="85"/>
      <w:ind w:right="505"/>
    </w:pPr>
    <w:rPr>
      <w:sz w:val="24"/>
      <w:lang w:val="en-US"/>
    </w:rPr>
  </w:style>
  <w:style w:type="character" w:styleId="PageNumber">
    <w:name w:val="page number"/>
    <w:basedOn w:val="DefaultParagraphFont"/>
    <w:rsid w:val="0007124B"/>
  </w:style>
  <w:style w:type="paragraph" w:customStyle="1" w:styleId="footerFileName">
    <w:name w:val="footerFileName"/>
    <w:basedOn w:val="Normal"/>
    <w:rsid w:val="003346D5"/>
    <w:rPr>
      <w:rFonts w:ascii="Arial" w:hAnsi="Arial"/>
      <w:sz w:val="12"/>
    </w:rPr>
  </w:style>
  <w:style w:type="table" w:styleId="TableGrid">
    <w:name w:val="Table Grid"/>
    <w:basedOn w:val="TableNormal"/>
    <w:rsid w:val="007E53C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QDummy">
    <w:name w:val="QDummy"/>
    <w:basedOn w:val="Normal"/>
    <w:next w:val="Normal"/>
    <w:rsid w:val="000A79E4"/>
    <w:pPr>
      <w:spacing w:before="60"/>
    </w:pPr>
    <w:rPr>
      <w:rFonts w:ascii="Arial" w:hAnsi="Arial"/>
      <w:b/>
      <w:sz w:val="24"/>
    </w:rPr>
  </w:style>
  <w:style w:type="character" w:customStyle="1" w:styleId="QDummyCharChar">
    <w:name w:val="QDummy Char Char"/>
    <w:basedOn w:val="DefaultParagraphFont"/>
    <w:link w:val="QDummyChar"/>
    <w:rsid w:val="00CE1399"/>
    <w:rPr>
      <w:rFonts w:ascii="Arial" w:hAnsi="Arial"/>
      <w:b/>
      <w:szCs w:val="24"/>
      <w:lang w:val="en-GB" w:eastAsia="en-US" w:bidi="ar-SA"/>
    </w:rPr>
  </w:style>
  <w:style w:type="paragraph" w:customStyle="1" w:styleId="greyArea">
    <w:name w:val="greyArea"/>
    <w:basedOn w:val="Normal"/>
    <w:rsid w:val="00DE4854"/>
    <w:pPr>
      <w:shd w:val="clear" w:color="auto" w:fill="E0E0E0"/>
      <w:spacing w:before="40" w:after="40"/>
      <w:ind w:left="57" w:right="57"/>
    </w:pPr>
    <w:rPr>
      <w:sz w:val="28"/>
      <w:szCs w:val="20"/>
    </w:rPr>
  </w:style>
  <w:style w:type="paragraph" w:customStyle="1" w:styleId="StylegreyAreaRight">
    <w:name w:val="Style greyArea + Right"/>
    <w:basedOn w:val="greyArea"/>
    <w:rsid w:val="008B0154"/>
    <w:pPr>
      <w:jc w:val="right"/>
    </w:pPr>
  </w:style>
  <w:style w:type="paragraph" w:customStyle="1" w:styleId="QHeading1">
    <w:name w:val="QHeading1"/>
    <w:basedOn w:val="Normal"/>
    <w:link w:val="QHeading1Char"/>
    <w:rsid w:val="00547E12"/>
    <w:pPr>
      <w:keepLines/>
      <w:widowControl/>
      <w:ind w:left="57"/>
      <w:jc w:val="left"/>
    </w:pPr>
    <w:rPr>
      <w:rFonts w:ascii="Arial" w:hAnsi="Arial"/>
      <w:sz w:val="16"/>
    </w:rPr>
  </w:style>
  <w:style w:type="paragraph" w:customStyle="1" w:styleId="QComments">
    <w:name w:val="QComments"/>
    <w:basedOn w:val="Normal"/>
    <w:link w:val="QCommentsChar"/>
    <w:rsid w:val="00DD1EFB"/>
    <w:pPr>
      <w:ind w:left="57"/>
    </w:pPr>
    <w:rPr>
      <w:rFonts w:ascii="Arial" w:hAnsi="Arial"/>
      <w:i/>
      <w:sz w:val="14"/>
      <w:szCs w:val="14"/>
    </w:rPr>
  </w:style>
  <w:style w:type="character" w:customStyle="1" w:styleId="QCommentsChar">
    <w:name w:val="QComments Char"/>
    <w:basedOn w:val="DefaultParagraphFont"/>
    <w:link w:val="QComments"/>
    <w:rsid w:val="00DD1EFB"/>
    <w:rPr>
      <w:rFonts w:ascii="Arial" w:hAnsi="Arial"/>
      <w:i/>
      <w:sz w:val="14"/>
      <w:szCs w:val="14"/>
      <w:lang w:val="en-GB" w:eastAsia="en-US" w:bidi="ar-SA"/>
    </w:rPr>
  </w:style>
  <w:style w:type="paragraph" w:customStyle="1" w:styleId="Heading2withoutnumbers">
    <w:name w:val="Heading 2 without numbers"/>
    <w:basedOn w:val="Heading2"/>
    <w:rsid w:val="00180559"/>
    <w:pPr>
      <w:numPr>
        <w:ilvl w:val="0"/>
        <w:numId w:val="0"/>
      </w:numPr>
      <w:ind w:left="57"/>
    </w:pPr>
  </w:style>
  <w:style w:type="paragraph" w:customStyle="1" w:styleId="Totals">
    <w:name w:val="Totals"/>
    <w:basedOn w:val="Normal"/>
    <w:rsid w:val="00FB0AF7"/>
    <w:pPr>
      <w:jc w:val="right"/>
    </w:pPr>
    <w:rPr>
      <w:rFonts w:ascii="Arial" w:hAnsi="Arial"/>
      <w:b/>
      <w:sz w:val="16"/>
    </w:rPr>
  </w:style>
  <w:style w:type="paragraph" w:customStyle="1" w:styleId="QDummyChar">
    <w:name w:val="QDummy Char"/>
    <w:basedOn w:val="Normal"/>
    <w:next w:val="Normal"/>
    <w:link w:val="QDummyCharChar"/>
    <w:rsid w:val="00CE1399"/>
    <w:pPr>
      <w:spacing w:before="60"/>
    </w:pPr>
    <w:rPr>
      <w:rFonts w:ascii="Arial" w:hAnsi="Arial"/>
      <w:b/>
    </w:rPr>
  </w:style>
  <w:style w:type="character" w:customStyle="1" w:styleId="QHeading1Char">
    <w:name w:val="QHeading1 Char"/>
    <w:basedOn w:val="DefaultParagraphFont"/>
    <w:link w:val="QHeading1"/>
    <w:rsid w:val="00547E12"/>
    <w:rPr>
      <w:rFonts w:ascii="Arial" w:hAnsi="Arial"/>
      <w:sz w:val="16"/>
      <w:szCs w:val="24"/>
      <w:lang w:val="en-GB" w:eastAsia="en-US" w:bidi="ar-SA"/>
    </w:rPr>
  </w:style>
  <w:style w:type="paragraph" w:styleId="BalloonText">
    <w:name w:val="Balloon Text"/>
    <w:basedOn w:val="Normal"/>
    <w:semiHidden/>
    <w:rsid w:val="00180559"/>
    <w:rPr>
      <w:rFonts w:ascii="Tahoma" w:hAnsi="Tahoma" w:cs="Tahoma"/>
      <w:sz w:val="16"/>
      <w:szCs w:val="16"/>
    </w:rPr>
  </w:style>
  <w:style w:type="paragraph" w:customStyle="1" w:styleId="QHeading1Centre">
    <w:name w:val="QHeading1 Centre"/>
    <w:basedOn w:val="QHeading1"/>
    <w:rsid w:val="00F27704"/>
    <w:pPr>
      <w:jc w:val="center"/>
    </w:pPr>
    <w:rPr>
      <w:b/>
    </w:rPr>
  </w:style>
  <w:style w:type="paragraph" w:styleId="NoSpacing">
    <w:name w:val="No Spacing"/>
    <w:uiPriority w:val="1"/>
    <w:qFormat/>
    <w:rsid w:val="004E24AC"/>
    <w:pPr>
      <w:widowControl w:val="0"/>
      <w:autoSpaceDE w:val="0"/>
      <w:autoSpaceDN w:val="0"/>
      <w:adjustRightInd w:val="0"/>
      <w:jc w:val="both"/>
    </w:pPr>
    <w:rPr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0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\AppData\Local\Temp\Temp1_consultation%20form%202m459%20bw%20and%20colour.zip\Consultation%20Form%202m459cq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Consultation Form 2m459cq</Template>
  <TotalTime>16</TotalTime>
  <Pages>10</Pages>
  <Words>2318</Words>
  <Characters>15510</Characters>
  <Application>Microsoft Office Word</Application>
  <DocSecurity>0</DocSecurity>
  <Lines>129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Consultation Form</vt:lpstr>
    </vt:vector>
  </TitlesOfParts>
  <Company>Hewlett-Packard</Company>
  <LinksUpToDate>false</LinksUpToDate>
  <CharactersWithSpaces>17793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4</cp:revision>
  <cp:lastPrinted>2012-01-09T13:38:00Z</cp:lastPrinted>
  <dcterms:created xsi:type="dcterms:W3CDTF">2010-08-17T12:41:00Z</dcterms:created>
  <dcterms:modified xsi:type="dcterms:W3CDTF">2012-04-02T12:10:00Z</dcterms:modified>
</cp:coreProperties>
</file>